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12C" w:rsidRPr="00187084" w:rsidRDefault="00695A6E" w:rsidP="0048612C">
      <w:pPr>
        <w:pStyle w:val="Ttulo"/>
        <w:ind w:left="360" w:right="0"/>
        <w:rPr>
          <w:rFonts w:ascii="Arial" w:hAnsi="Arial" w:cs="Arial"/>
          <w:color w:val="auto"/>
          <w:spacing w:val="80"/>
          <w:sz w:val="22"/>
          <w:szCs w:val="22"/>
          <w:lang w:val="es-BO"/>
        </w:rPr>
      </w:pPr>
      <w:r w:rsidRPr="00187084">
        <w:rPr>
          <w:rFonts w:ascii="Arial" w:hAnsi="Arial" w:cs="Arial"/>
          <w:color w:val="auto"/>
          <w:spacing w:val="80"/>
          <w:sz w:val="22"/>
          <w:szCs w:val="22"/>
          <w:lang w:val="es-BO"/>
        </w:rPr>
        <w:t>CIRCULAR N°</w:t>
      </w:r>
      <w:r w:rsidR="00385FEC">
        <w:rPr>
          <w:rFonts w:ascii="Arial" w:hAnsi="Arial" w:cs="Arial"/>
          <w:color w:val="auto"/>
          <w:spacing w:val="80"/>
          <w:sz w:val="22"/>
          <w:szCs w:val="22"/>
          <w:lang w:val="es-BO"/>
        </w:rPr>
        <w:t>1</w:t>
      </w:r>
    </w:p>
    <w:p w:rsidR="00B71342" w:rsidRDefault="00B71342" w:rsidP="0048612C">
      <w:pPr>
        <w:pStyle w:val="Ttulo"/>
        <w:ind w:left="360" w:right="0"/>
        <w:rPr>
          <w:rFonts w:ascii="Arial" w:hAnsi="Arial" w:cs="Arial"/>
          <w:color w:val="auto"/>
          <w:spacing w:val="80"/>
          <w:sz w:val="22"/>
          <w:szCs w:val="22"/>
          <w:lang w:val="es-BO"/>
        </w:rPr>
      </w:pPr>
    </w:p>
    <w:p w:rsidR="00D560D3" w:rsidRPr="002D59D8" w:rsidRDefault="002D59D8" w:rsidP="00D560D3">
      <w:pPr>
        <w:pStyle w:val="Default"/>
        <w:jc w:val="center"/>
        <w:rPr>
          <w:b/>
          <w:bCs/>
          <w:sz w:val="22"/>
          <w:szCs w:val="22"/>
          <w:lang w:val="es-BO"/>
        </w:rPr>
      </w:pPr>
      <w:r w:rsidRPr="002D59D8">
        <w:rPr>
          <w:b/>
          <w:bCs/>
          <w:sz w:val="22"/>
          <w:szCs w:val="22"/>
          <w:lang w:val="es-BO"/>
        </w:rPr>
        <w:t>5</w:t>
      </w:r>
      <w:r w:rsidR="001A4E43" w:rsidRPr="002D59D8">
        <w:rPr>
          <w:b/>
          <w:bCs/>
          <w:sz w:val="22"/>
          <w:szCs w:val="22"/>
          <w:lang w:val="es-BO"/>
        </w:rPr>
        <w:t>00000</w:t>
      </w:r>
      <w:r w:rsidR="00E71914">
        <w:rPr>
          <w:b/>
          <w:bCs/>
          <w:sz w:val="22"/>
          <w:szCs w:val="22"/>
          <w:lang w:val="es-BO"/>
        </w:rPr>
        <w:t>20</w:t>
      </w:r>
      <w:r w:rsidR="00A125DE">
        <w:rPr>
          <w:b/>
          <w:bCs/>
          <w:sz w:val="22"/>
          <w:szCs w:val="22"/>
          <w:lang w:val="es-BO"/>
        </w:rPr>
        <w:t>88</w:t>
      </w:r>
    </w:p>
    <w:p w:rsidR="00EA1C53" w:rsidRDefault="00EA1C53" w:rsidP="00B96DE7">
      <w:pPr>
        <w:pStyle w:val="Default"/>
        <w:jc w:val="center"/>
        <w:rPr>
          <w:b/>
          <w:bCs/>
          <w:sz w:val="22"/>
          <w:szCs w:val="22"/>
          <w:lang w:val="es-BO"/>
        </w:rPr>
      </w:pPr>
    </w:p>
    <w:p w:rsidR="00B71342" w:rsidRPr="002D59D8" w:rsidRDefault="009E1160" w:rsidP="00B210BD">
      <w:pPr>
        <w:jc w:val="center"/>
        <w:rPr>
          <w:rFonts w:ascii="Arial" w:hAnsi="Arial" w:cs="Arial"/>
          <w:b/>
          <w:lang w:val="es-BO"/>
        </w:rPr>
      </w:pPr>
      <w:r w:rsidRPr="002D59D8">
        <w:rPr>
          <w:rFonts w:ascii="Arial" w:hAnsi="Arial" w:cs="Arial"/>
          <w:b/>
          <w:bCs/>
          <w:sz w:val="22"/>
          <w:szCs w:val="22"/>
          <w:lang w:val="es-BO"/>
        </w:rPr>
        <w:t>“</w:t>
      </w:r>
      <w:r w:rsidR="00A125DE" w:rsidRPr="00A125DE">
        <w:rPr>
          <w:rFonts w:ascii="Arial" w:hAnsi="Arial" w:cs="Arial"/>
          <w:b/>
          <w:bCs/>
          <w:sz w:val="22"/>
          <w:szCs w:val="22"/>
          <w:lang w:val="es-BO"/>
        </w:rPr>
        <w:t>PROVISIÓN DE VÁLVULAS DE 6", 8" Y 12"</w:t>
      </w:r>
      <w:r w:rsidRPr="002D59D8">
        <w:rPr>
          <w:rFonts w:ascii="Arial" w:hAnsi="Arial" w:cs="Arial"/>
          <w:b/>
          <w:bCs/>
          <w:sz w:val="22"/>
          <w:szCs w:val="22"/>
          <w:lang w:val="es-BO"/>
        </w:rPr>
        <w:t>”</w:t>
      </w:r>
    </w:p>
    <w:p w:rsidR="00897A2A" w:rsidRDefault="00897A2A" w:rsidP="0048612C">
      <w:pPr>
        <w:jc w:val="both"/>
        <w:rPr>
          <w:rFonts w:ascii="Arial" w:hAnsi="Arial" w:cs="Arial"/>
          <w:sz w:val="22"/>
          <w:szCs w:val="22"/>
          <w:lang w:val="es-BO"/>
        </w:rPr>
      </w:pPr>
    </w:p>
    <w:p w:rsidR="002C2713" w:rsidRDefault="002C2713" w:rsidP="0048612C">
      <w:pPr>
        <w:jc w:val="both"/>
        <w:rPr>
          <w:rFonts w:ascii="Arial" w:hAnsi="Arial" w:cs="Arial"/>
          <w:sz w:val="22"/>
          <w:szCs w:val="22"/>
          <w:lang w:val="es-BO"/>
        </w:rPr>
      </w:pPr>
    </w:p>
    <w:p w:rsidR="0048612C" w:rsidRPr="00181D7A" w:rsidRDefault="0048612C" w:rsidP="0048612C">
      <w:pPr>
        <w:jc w:val="both"/>
        <w:rPr>
          <w:rFonts w:asciiTheme="minorHAnsi" w:eastAsia="Calibri" w:hAnsiTheme="minorHAnsi" w:cs="Arial"/>
          <w:color w:val="000000" w:themeColor="text1"/>
          <w:sz w:val="22"/>
          <w:szCs w:val="22"/>
          <w:lang w:eastAsia="es-BO"/>
        </w:rPr>
      </w:pPr>
      <w:r w:rsidRPr="00181D7A">
        <w:rPr>
          <w:rFonts w:asciiTheme="minorHAnsi" w:eastAsia="Calibri" w:hAnsiTheme="minorHAnsi" w:cs="Arial"/>
          <w:color w:val="000000" w:themeColor="text1"/>
          <w:sz w:val="22"/>
          <w:szCs w:val="22"/>
          <w:lang w:eastAsia="es-BO"/>
        </w:rPr>
        <w:t>A todas las Empresas interesadas, hacemos llegar la siguiente información para la solicitud de cotización de referencia:</w:t>
      </w:r>
    </w:p>
    <w:p w:rsidR="00D647EF" w:rsidRDefault="00D647EF" w:rsidP="00D647EF">
      <w:pPr>
        <w:jc w:val="both"/>
        <w:rPr>
          <w:rFonts w:asciiTheme="minorHAnsi" w:hAnsiTheme="minorHAnsi" w:cs="Arial"/>
          <w:sz w:val="22"/>
          <w:szCs w:val="22"/>
        </w:rPr>
      </w:pPr>
    </w:p>
    <w:p w:rsidR="00DB34D3" w:rsidRDefault="00DB34D3" w:rsidP="00D647EF">
      <w:pPr>
        <w:jc w:val="both"/>
        <w:rPr>
          <w:rFonts w:asciiTheme="minorHAnsi" w:hAnsiTheme="minorHAnsi" w:cs="Arial"/>
          <w:sz w:val="22"/>
          <w:szCs w:val="22"/>
        </w:rPr>
      </w:pPr>
    </w:p>
    <w:p w:rsidR="00E71914" w:rsidRPr="00971DF1" w:rsidRDefault="00D647EF" w:rsidP="00A125DE">
      <w:pPr>
        <w:pStyle w:val="Prrafodelista"/>
        <w:numPr>
          <w:ilvl w:val="0"/>
          <w:numId w:val="46"/>
        </w:numPr>
        <w:jc w:val="both"/>
        <w:rPr>
          <w:rFonts w:ascii="Arial" w:hAnsi="Arial" w:cs="Arial"/>
          <w:b/>
          <w:color w:val="FF0000"/>
          <w:sz w:val="18"/>
          <w:szCs w:val="18"/>
        </w:rPr>
      </w:pPr>
      <w:r w:rsidRPr="00971DF1">
        <w:rPr>
          <w:rFonts w:ascii="Arial" w:hAnsi="Arial" w:cs="Arial"/>
          <w:b/>
          <w:color w:val="FF0000"/>
          <w:sz w:val="18"/>
          <w:szCs w:val="18"/>
        </w:rPr>
        <w:t>PREGUNTA. –</w:t>
      </w:r>
      <w:r w:rsidR="00BF4D6D" w:rsidRPr="00BF4D6D">
        <w:t xml:space="preserve"> </w:t>
      </w:r>
      <w:r w:rsidR="00A125DE" w:rsidRPr="00A125DE">
        <w:rPr>
          <w:rFonts w:ascii="Arial" w:hAnsi="Arial" w:cs="Arial"/>
          <w:b/>
          <w:color w:val="FF0000"/>
          <w:sz w:val="18"/>
          <w:szCs w:val="18"/>
        </w:rPr>
        <w:t>Si nos pueden enviar más información técnica de las válvulas solicitadas</w:t>
      </w:r>
      <w:r w:rsidR="00971DF1">
        <w:rPr>
          <w:rFonts w:ascii="Arial" w:hAnsi="Arial" w:cs="Arial"/>
          <w:b/>
          <w:color w:val="FF0000"/>
          <w:sz w:val="18"/>
          <w:szCs w:val="18"/>
        </w:rPr>
        <w:t>.</w:t>
      </w:r>
    </w:p>
    <w:p w:rsidR="00A125DE" w:rsidRDefault="00D647EF" w:rsidP="00A125DE">
      <w:pPr>
        <w:ind w:firstLine="644"/>
        <w:rPr>
          <w:rFonts w:ascii="Arial" w:hAnsi="Arial" w:cs="Arial"/>
          <w:b/>
          <w:color w:val="1F497D" w:themeColor="text2"/>
          <w:sz w:val="18"/>
          <w:szCs w:val="18"/>
        </w:rPr>
      </w:pPr>
      <w:r w:rsidRPr="00D647EF">
        <w:rPr>
          <w:rFonts w:ascii="Arial" w:hAnsi="Arial" w:cs="Arial"/>
          <w:b/>
          <w:color w:val="1F497D" w:themeColor="text2"/>
          <w:sz w:val="18"/>
          <w:szCs w:val="18"/>
        </w:rPr>
        <w:t>RESPUESTA. -</w:t>
      </w:r>
      <w:r w:rsidR="00A125DE">
        <w:rPr>
          <w:rFonts w:ascii="Arial" w:hAnsi="Arial" w:cs="Arial"/>
          <w:b/>
          <w:color w:val="1F497D" w:themeColor="text2"/>
          <w:sz w:val="18"/>
          <w:szCs w:val="18"/>
        </w:rPr>
        <w:t xml:space="preserve"> Adjunto cuadro </w:t>
      </w:r>
      <w:r w:rsidR="00A125DE" w:rsidRPr="00A125DE">
        <w:rPr>
          <w:rFonts w:ascii="Arial" w:hAnsi="Arial" w:cs="Arial"/>
          <w:b/>
          <w:color w:val="1F497D" w:themeColor="text2"/>
          <w:sz w:val="18"/>
          <w:szCs w:val="18"/>
        </w:rPr>
        <w:t xml:space="preserve">que permite escoger las opciones para especificar las válvulas </w:t>
      </w:r>
    </w:p>
    <w:p w:rsidR="00971DF1" w:rsidRDefault="00A125DE" w:rsidP="00A125DE">
      <w:pPr>
        <w:ind w:firstLine="644"/>
        <w:rPr>
          <w:rFonts w:ascii="Arial" w:hAnsi="Arial" w:cs="Arial"/>
          <w:b/>
          <w:color w:val="1F497D" w:themeColor="text2"/>
          <w:sz w:val="18"/>
          <w:szCs w:val="18"/>
        </w:rPr>
      </w:pPr>
      <w:r>
        <w:rPr>
          <w:rFonts w:ascii="Arial" w:hAnsi="Arial" w:cs="Arial"/>
          <w:b/>
          <w:color w:val="1F497D" w:themeColor="text2"/>
          <w:sz w:val="18"/>
          <w:szCs w:val="18"/>
        </w:rPr>
        <w:t xml:space="preserve">                          d</w:t>
      </w:r>
      <w:r w:rsidRPr="00A125DE">
        <w:rPr>
          <w:rFonts w:ascii="Arial" w:hAnsi="Arial" w:cs="Arial"/>
          <w:b/>
          <w:color w:val="1F497D" w:themeColor="text2"/>
          <w:sz w:val="18"/>
          <w:szCs w:val="18"/>
        </w:rPr>
        <w:t>el</w:t>
      </w:r>
      <w:r>
        <w:rPr>
          <w:rFonts w:ascii="Arial" w:hAnsi="Arial" w:cs="Arial"/>
          <w:b/>
          <w:color w:val="1F497D" w:themeColor="text2"/>
          <w:sz w:val="18"/>
          <w:szCs w:val="18"/>
        </w:rPr>
        <w:t xml:space="preserve"> </w:t>
      </w:r>
      <w:r w:rsidRPr="00A125DE">
        <w:rPr>
          <w:rFonts w:ascii="Arial" w:hAnsi="Arial" w:cs="Arial"/>
          <w:b/>
          <w:color w:val="1F497D" w:themeColor="text2"/>
          <w:sz w:val="18"/>
          <w:szCs w:val="18"/>
        </w:rPr>
        <w:t xml:space="preserve">requerimiento (GLOBO-HOJA 3, BOLA TRUNNION-HOJA </w:t>
      </w:r>
      <w:proofErr w:type="gramStart"/>
      <w:r w:rsidRPr="00A125DE">
        <w:rPr>
          <w:rFonts w:ascii="Arial" w:hAnsi="Arial" w:cs="Arial"/>
          <w:b/>
          <w:color w:val="1F497D" w:themeColor="text2"/>
          <w:sz w:val="18"/>
          <w:szCs w:val="18"/>
        </w:rPr>
        <w:t>1 )</w:t>
      </w:r>
      <w:proofErr w:type="gramEnd"/>
    </w:p>
    <w:p w:rsidR="00A125DE" w:rsidRDefault="00A125DE" w:rsidP="00A125DE">
      <w:pPr>
        <w:ind w:firstLine="644"/>
        <w:rPr>
          <w:rFonts w:ascii="Arial" w:hAnsi="Arial" w:cs="Arial"/>
          <w:color w:val="1F497D" w:themeColor="text2"/>
          <w:sz w:val="18"/>
          <w:szCs w:val="18"/>
        </w:rPr>
      </w:pPr>
    </w:p>
    <w:p w:rsidR="000E7496" w:rsidRDefault="00896DA3" w:rsidP="00896DA3">
      <w:pPr>
        <w:jc w:val="center"/>
        <w:rPr>
          <w:rFonts w:ascii="Arial" w:hAnsi="Arial" w:cs="Arial"/>
          <w:color w:val="1F497D"/>
          <w:sz w:val="18"/>
          <w:szCs w:val="18"/>
        </w:rPr>
      </w:pPr>
      <w:r>
        <w:rPr>
          <w:rFonts w:ascii="Arial" w:hAnsi="Arial" w:cs="Arial"/>
          <w:noProof/>
          <w:color w:val="1F497D"/>
          <w:sz w:val="18"/>
          <w:szCs w:val="18"/>
          <w:lang w:val="es-BO" w:eastAsia="es-BO"/>
        </w:rPr>
        <w:drawing>
          <wp:inline distT="0" distB="0" distL="0" distR="0" wp14:anchorId="4AF3237F">
            <wp:extent cx="6156960" cy="791878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32" cy="79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0F7" w:rsidRDefault="00896DA3" w:rsidP="00896DA3">
      <w:pPr>
        <w:rPr>
          <w:rFonts w:asciiTheme="minorHAnsi" w:hAnsiTheme="minorHAnsi" w:cs="Arial"/>
          <w:sz w:val="22"/>
          <w:szCs w:val="22"/>
        </w:rPr>
      </w:pPr>
      <w:r>
        <w:rPr>
          <w:rFonts w:ascii="Arial" w:hAnsi="Arial" w:cs="Arial"/>
          <w:noProof/>
          <w:color w:val="1F497D"/>
          <w:sz w:val="18"/>
          <w:szCs w:val="18"/>
          <w:lang w:val="es-BO" w:eastAsia="es-BO"/>
        </w:rPr>
        <w:drawing>
          <wp:inline distT="0" distB="0" distL="0" distR="0" wp14:anchorId="2A208BE0">
            <wp:extent cx="6172926" cy="299720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03" cy="30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7496">
        <w:rPr>
          <w:rFonts w:ascii="Arial" w:hAnsi="Arial" w:cs="Arial"/>
          <w:color w:val="1F497D"/>
          <w:sz w:val="18"/>
          <w:szCs w:val="18"/>
        </w:rPr>
        <w:t xml:space="preserve">                        </w:t>
      </w:r>
    </w:p>
    <w:p w:rsidR="002C00F7" w:rsidRDefault="002C00F7" w:rsidP="00A125DE">
      <w:pPr>
        <w:ind w:left="-709"/>
        <w:jc w:val="both"/>
        <w:rPr>
          <w:rFonts w:asciiTheme="minorHAnsi" w:hAnsiTheme="minorHAnsi" w:cs="Arial"/>
          <w:sz w:val="22"/>
          <w:szCs w:val="22"/>
        </w:rPr>
      </w:pPr>
    </w:p>
    <w:p w:rsidR="00A125DE" w:rsidRDefault="00A125DE" w:rsidP="00A125DE">
      <w:pPr>
        <w:pStyle w:val="Prrafodelista"/>
        <w:ind w:left="644"/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:rsidR="00DB34D3" w:rsidRPr="00971DF1" w:rsidRDefault="00DB34D3" w:rsidP="00DB34D3">
      <w:pPr>
        <w:pStyle w:val="Prrafodelista"/>
        <w:numPr>
          <w:ilvl w:val="0"/>
          <w:numId w:val="46"/>
        </w:numPr>
        <w:jc w:val="both"/>
        <w:rPr>
          <w:rFonts w:ascii="Arial" w:hAnsi="Arial" w:cs="Arial"/>
          <w:b/>
          <w:color w:val="FF0000"/>
          <w:sz w:val="18"/>
          <w:szCs w:val="18"/>
        </w:rPr>
      </w:pPr>
      <w:r w:rsidRPr="00E06926">
        <w:rPr>
          <w:rFonts w:ascii="Arial" w:hAnsi="Arial" w:cs="Arial"/>
          <w:b/>
          <w:color w:val="FF0000"/>
          <w:sz w:val="18"/>
          <w:szCs w:val="18"/>
        </w:rPr>
        <w:t xml:space="preserve">PREGUNTA. </w:t>
      </w:r>
      <w:r w:rsidRPr="002D59D8">
        <w:rPr>
          <w:rFonts w:ascii="Arial" w:hAnsi="Arial" w:cs="Arial"/>
          <w:b/>
          <w:color w:val="FF0000"/>
          <w:sz w:val="18"/>
          <w:szCs w:val="18"/>
        </w:rPr>
        <w:t>–</w:t>
      </w:r>
      <w:r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Pr="00DB34D3">
        <w:rPr>
          <w:rFonts w:ascii="Arial" w:hAnsi="Arial" w:cs="Arial"/>
          <w:b/>
          <w:color w:val="FF0000"/>
          <w:sz w:val="18"/>
          <w:szCs w:val="18"/>
        </w:rPr>
        <w:t>Favor de indicar el material del cuerpo y el material los internos de las válvulas (asientos, esfera/obturador)</w:t>
      </w:r>
      <w:r w:rsidRPr="00971DF1">
        <w:rPr>
          <w:rFonts w:ascii="Arial" w:hAnsi="Arial" w:cs="Arial"/>
          <w:b/>
          <w:color w:val="FF0000"/>
          <w:sz w:val="18"/>
          <w:szCs w:val="18"/>
        </w:rPr>
        <w:t>.</w:t>
      </w:r>
    </w:p>
    <w:p w:rsidR="00DB34D3" w:rsidRDefault="00DB34D3" w:rsidP="00DB34D3">
      <w:pPr>
        <w:pStyle w:val="Prrafodelista"/>
        <w:ind w:left="644"/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:rsidR="00DB34D3" w:rsidRPr="00EE224C" w:rsidRDefault="00DB34D3" w:rsidP="00DB34D3">
      <w:pPr>
        <w:pStyle w:val="Prrafodelista"/>
        <w:ind w:left="644"/>
        <w:rPr>
          <w:rFonts w:ascii="Arial" w:hAnsi="Arial" w:cs="Arial"/>
          <w:color w:val="1F497D"/>
          <w:sz w:val="18"/>
          <w:szCs w:val="18"/>
        </w:rPr>
      </w:pPr>
      <w:r w:rsidRPr="002C00F7">
        <w:rPr>
          <w:rFonts w:ascii="Arial" w:hAnsi="Arial" w:cs="Arial"/>
          <w:b/>
          <w:color w:val="1F497D" w:themeColor="text2"/>
          <w:sz w:val="18"/>
          <w:szCs w:val="18"/>
        </w:rPr>
        <w:t>RESPUESTA. -</w:t>
      </w:r>
      <w:r>
        <w:rPr>
          <w:rFonts w:ascii="Arial" w:hAnsi="Arial" w:cs="Arial"/>
          <w:color w:val="1F497D" w:themeColor="text2"/>
          <w:sz w:val="18"/>
          <w:szCs w:val="18"/>
        </w:rPr>
        <w:t xml:space="preserve"> A</w:t>
      </w:r>
      <w:r w:rsidRPr="00DB34D3">
        <w:rPr>
          <w:rFonts w:ascii="Arial" w:hAnsi="Arial" w:cs="Arial"/>
          <w:color w:val="1F497D" w:themeColor="text2"/>
          <w:sz w:val="18"/>
          <w:szCs w:val="18"/>
        </w:rPr>
        <w:t xml:space="preserve"> continuación, lo solicitado</w:t>
      </w:r>
      <w:r>
        <w:rPr>
          <w:rFonts w:ascii="Arial" w:hAnsi="Arial" w:cs="Arial"/>
          <w:color w:val="1F497D" w:themeColor="text2"/>
          <w:sz w:val="18"/>
          <w:szCs w:val="18"/>
        </w:rPr>
        <w:t>:</w:t>
      </w:r>
    </w:p>
    <w:p w:rsidR="00DB34D3" w:rsidRDefault="00DB34D3" w:rsidP="00DB34D3">
      <w:pPr>
        <w:pStyle w:val="Prrafodelista"/>
        <w:ind w:left="644"/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:rsidR="00DB34D3" w:rsidRDefault="00896DA3" w:rsidP="00DB34D3">
      <w:pPr>
        <w:pStyle w:val="Prrafodelista"/>
        <w:ind w:left="644"/>
        <w:jc w:val="both"/>
        <w:rPr>
          <w:rFonts w:ascii="Arial" w:hAnsi="Arial" w:cs="Arial"/>
          <w:b/>
          <w:color w:val="FF0000"/>
          <w:sz w:val="18"/>
          <w:szCs w:val="18"/>
        </w:rPr>
      </w:pPr>
      <w:r>
        <w:rPr>
          <w:rFonts w:ascii="Arial" w:hAnsi="Arial" w:cs="Arial"/>
          <w:b/>
          <w:noProof/>
          <w:color w:val="FF0000"/>
          <w:sz w:val="18"/>
          <w:szCs w:val="18"/>
          <w:lang w:val="es-BO" w:eastAsia="es-BO"/>
        </w:rPr>
        <w:drawing>
          <wp:inline distT="0" distB="0" distL="0" distR="0" wp14:anchorId="79DE9A76">
            <wp:extent cx="5401310" cy="1633855"/>
            <wp:effectExtent l="0" t="0" r="889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4D3" w:rsidRDefault="00DB34D3" w:rsidP="00DB34D3">
      <w:pPr>
        <w:pStyle w:val="Prrafodelista"/>
        <w:ind w:left="644"/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:rsidR="00DB34D3" w:rsidRPr="00DB34D3" w:rsidRDefault="007A6E00" w:rsidP="007A6E00">
      <w:pPr>
        <w:ind w:left="708"/>
        <w:rPr>
          <w:rFonts w:ascii="Arial" w:eastAsia="Calibri" w:hAnsi="Arial" w:cs="Arial"/>
          <w:color w:val="1F497D" w:themeColor="text2"/>
          <w:sz w:val="18"/>
          <w:szCs w:val="18"/>
          <w:lang w:val="es-US" w:eastAsia="en-US"/>
        </w:rPr>
      </w:pPr>
      <w:r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>¿</w:t>
      </w:r>
      <w:r w:rsidR="00DB34D3" w:rsidRPr="00DB34D3"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>En el caso de las válvulas bola, el bonete debe estar empernado o soldado?</w:t>
      </w:r>
      <w:r w:rsidR="00DB34D3"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 xml:space="preserve"> - </w:t>
      </w:r>
      <w:r w:rsidRPr="007A6E00">
        <w:rPr>
          <w:rFonts w:ascii="Arial" w:eastAsia="Calibri" w:hAnsi="Arial" w:cs="Arial"/>
          <w:b/>
          <w:color w:val="1F497D" w:themeColor="text2"/>
          <w:sz w:val="18"/>
          <w:szCs w:val="18"/>
          <w:lang w:val="es-US" w:eastAsia="en-US"/>
        </w:rPr>
        <w:t>R.</w:t>
      </w:r>
      <w:r>
        <w:rPr>
          <w:rFonts w:ascii="Arial" w:eastAsia="Calibri" w:hAnsi="Arial" w:cs="Arial"/>
          <w:b/>
          <w:color w:val="1F497D" w:themeColor="text2"/>
          <w:sz w:val="18"/>
          <w:szCs w:val="18"/>
          <w:lang w:val="es-US" w:eastAsia="en-US"/>
        </w:rPr>
        <w:t xml:space="preserve"> </w:t>
      </w:r>
      <w:r w:rsidR="00DB34D3" w:rsidRPr="00DB34D3">
        <w:rPr>
          <w:rFonts w:ascii="Arial" w:eastAsia="Calibri" w:hAnsi="Arial" w:cs="Arial"/>
          <w:color w:val="1F497D" w:themeColor="text2"/>
          <w:sz w:val="18"/>
          <w:szCs w:val="18"/>
          <w:lang w:val="es-US" w:eastAsia="en-US"/>
        </w:rPr>
        <w:t>El bonete debe ser empernado.</w:t>
      </w:r>
    </w:p>
    <w:p w:rsidR="00DB34D3" w:rsidRDefault="007A6E00" w:rsidP="007A6E00">
      <w:pPr>
        <w:ind w:firstLine="708"/>
        <w:rPr>
          <w:rFonts w:ascii="Verdana" w:hAnsi="Verdana"/>
        </w:rPr>
      </w:pPr>
      <w:r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>¿</w:t>
      </w:r>
      <w:r w:rsidR="00DB34D3" w:rsidRPr="00DB34D3"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 xml:space="preserve">El </w:t>
      </w:r>
      <w:proofErr w:type="spellStart"/>
      <w:r w:rsidR="00DB34D3" w:rsidRPr="00DB34D3"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>trim</w:t>
      </w:r>
      <w:proofErr w:type="spellEnd"/>
      <w:r w:rsidR="00DB34D3" w:rsidRPr="00DB34D3"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 xml:space="preserve"> de las válvulas</w:t>
      </w:r>
      <w:r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>?</w:t>
      </w:r>
      <w:r w:rsidR="00DB34D3"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 xml:space="preserve"> </w:t>
      </w:r>
      <w:r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>–</w:t>
      </w:r>
      <w:r w:rsidR="00DB34D3"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 xml:space="preserve"> </w:t>
      </w:r>
      <w:r w:rsidRPr="007A6E00">
        <w:rPr>
          <w:rFonts w:ascii="Arial" w:eastAsia="Calibri" w:hAnsi="Arial" w:cs="Arial"/>
          <w:b/>
          <w:color w:val="1F497D" w:themeColor="text2"/>
          <w:sz w:val="18"/>
          <w:szCs w:val="18"/>
          <w:lang w:val="es-US" w:eastAsia="en-US"/>
        </w:rPr>
        <w:t>R.</w:t>
      </w:r>
      <w:r w:rsidRPr="007A6E00">
        <w:rPr>
          <w:rFonts w:ascii="Arial" w:eastAsia="Calibri" w:hAnsi="Arial" w:cs="Arial"/>
          <w:color w:val="1F497D" w:themeColor="text2"/>
          <w:sz w:val="18"/>
          <w:szCs w:val="18"/>
          <w:lang w:val="es-US" w:eastAsia="en-US"/>
        </w:rPr>
        <w:t xml:space="preserve"> </w:t>
      </w:r>
      <w:r w:rsidR="00DB34D3" w:rsidRPr="00DB34D3">
        <w:rPr>
          <w:rFonts w:ascii="Arial" w:eastAsia="Calibri" w:hAnsi="Arial" w:cs="Arial"/>
          <w:color w:val="1F497D" w:themeColor="text2"/>
          <w:sz w:val="18"/>
          <w:szCs w:val="18"/>
          <w:lang w:val="es-US" w:eastAsia="en-US"/>
        </w:rPr>
        <w:t>1 a 28</w:t>
      </w:r>
      <w:r w:rsidR="00DB34D3">
        <w:rPr>
          <w:color w:val="0070C0"/>
        </w:rPr>
        <w:t xml:space="preserve">    </w:t>
      </w:r>
    </w:p>
    <w:p w:rsidR="00DB34D3" w:rsidRPr="007A6E00" w:rsidRDefault="007A6E00" w:rsidP="007A6E00">
      <w:pPr>
        <w:ind w:firstLine="708"/>
        <w:rPr>
          <w:rFonts w:ascii="Arial" w:eastAsia="Calibri" w:hAnsi="Arial" w:cs="Arial"/>
          <w:color w:val="1F497D" w:themeColor="text2"/>
          <w:sz w:val="18"/>
          <w:szCs w:val="18"/>
          <w:lang w:val="es-US" w:eastAsia="en-US"/>
        </w:rPr>
      </w:pPr>
      <w:r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>¿</w:t>
      </w:r>
      <w:r w:rsidR="00DB34D3" w:rsidRPr="00DB34D3"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>Las normativas o reglamentaciones de fabricación</w:t>
      </w:r>
      <w:r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>?</w:t>
      </w:r>
      <w:r w:rsidR="00DB34D3">
        <w:rPr>
          <w:rFonts w:ascii="Arial" w:eastAsia="Calibri" w:hAnsi="Arial" w:cs="Arial"/>
          <w:b/>
          <w:color w:val="FF0000"/>
          <w:sz w:val="18"/>
          <w:szCs w:val="18"/>
          <w:lang w:val="es-US" w:eastAsia="en-US"/>
        </w:rPr>
        <w:t xml:space="preserve"> - </w:t>
      </w:r>
      <w:r w:rsidRPr="007A6E00">
        <w:rPr>
          <w:rFonts w:ascii="Arial" w:eastAsia="Calibri" w:hAnsi="Arial" w:cs="Arial"/>
          <w:b/>
          <w:color w:val="1F497D" w:themeColor="text2"/>
          <w:sz w:val="18"/>
          <w:szCs w:val="18"/>
          <w:lang w:val="es-US" w:eastAsia="en-US"/>
        </w:rPr>
        <w:t>R.</w:t>
      </w:r>
      <w:r>
        <w:rPr>
          <w:rFonts w:ascii="Arial" w:eastAsia="Calibri" w:hAnsi="Arial" w:cs="Arial"/>
          <w:b/>
          <w:color w:val="1F497D" w:themeColor="text2"/>
          <w:sz w:val="18"/>
          <w:szCs w:val="18"/>
          <w:lang w:val="es-US" w:eastAsia="en-US"/>
        </w:rPr>
        <w:t xml:space="preserve"> </w:t>
      </w:r>
      <w:r w:rsidR="00DB34D3" w:rsidRPr="007A6E00">
        <w:rPr>
          <w:rFonts w:ascii="Arial" w:eastAsia="Calibri" w:hAnsi="Arial" w:cs="Arial"/>
          <w:color w:val="1F497D" w:themeColor="text2"/>
          <w:sz w:val="18"/>
          <w:szCs w:val="18"/>
          <w:lang w:val="es-US" w:eastAsia="en-US"/>
        </w:rPr>
        <w:t>La normativa es la estándar.</w:t>
      </w:r>
    </w:p>
    <w:p w:rsidR="00DB34D3" w:rsidRDefault="00DB34D3" w:rsidP="00DB34D3">
      <w:pPr>
        <w:pStyle w:val="Prrafodelista"/>
        <w:ind w:left="644"/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:rsidR="00DB34D3" w:rsidRDefault="00DB34D3" w:rsidP="00DB34D3">
      <w:pPr>
        <w:pStyle w:val="Prrafodelista"/>
        <w:ind w:left="644"/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:rsidR="00DB34D3" w:rsidRDefault="00DB34D3" w:rsidP="00DB34D3">
      <w:pPr>
        <w:pStyle w:val="Prrafodelista"/>
        <w:ind w:left="644"/>
        <w:jc w:val="both"/>
        <w:rPr>
          <w:rFonts w:ascii="Arial" w:hAnsi="Arial" w:cs="Arial"/>
          <w:b/>
          <w:color w:val="FF0000"/>
          <w:sz w:val="18"/>
          <w:szCs w:val="18"/>
        </w:rPr>
      </w:pPr>
    </w:p>
    <w:p w:rsidR="00971DF1" w:rsidRPr="00971DF1" w:rsidRDefault="002C00F7" w:rsidP="00A125DE">
      <w:pPr>
        <w:pStyle w:val="Prrafodelista"/>
        <w:numPr>
          <w:ilvl w:val="0"/>
          <w:numId w:val="46"/>
        </w:numPr>
        <w:jc w:val="both"/>
        <w:rPr>
          <w:rFonts w:ascii="Arial" w:hAnsi="Arial" w:cs="Arial"/>
          <w:b/>
          <w:color w:val="FF0000"/>
          <w:sz w:val="18"/>
          <w:szCs w:val="18"/>
        </w:rPr>
      </w:pPr>
      <w:r w:rsidRPr="00E06926">
        <w:rPr>
          <w:rFonts w:ascii="Arial" w:hAnsi="Arial" w:cs="Arial"/>
          <w:b/>
          <w:color w:val="FF0000"/>
          <w:sz w:val="18"/>
          <w:szCs w:val="18"/>
        </w:rPr>
        <w:t xml:space="preserve">PREGUNTA. </w:t>
      </w:r>
      <w:r w:rsidRPr="002D59D8">
        <w:rPr>
          <w:rFonts w:ascii="Arial" w:hAnsi="Arial" w:cs="Arial"/>
          <w:b/>
          <w:color w:val="FF0000"/>
          <w:sz w:val="18"/>
          <w:szCs w:val="18"/>
        </w:rPr>
        <w:t>–</w:t>
      </w:r>
      <w:r w:rsidR="00971DF1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="00A125DE" w:rsidRPr="00A125DE">
        <w:rPr>
          <w:rFonts w:ascii="Arial" w:hAnsi="Arial" w:cs="Arial"/>
          <w:b/>
          <w:color w:val="FF0000"/>
          <w:sz w:val="18"/>
          <w:szCs w:val="18"/>
        </w:rPr>
        <w:t>Favor indicar marcas aprobadas por YPFB Trasporte para la presente provisión</w:t>
      </w:r>
      <w:r w:rsidR="00971DF1" w:rsidRPr="00971DF1">
        <w:rPr>
          <w:rFonts w:ascii="Arial" w:hAnsi="Arial" w:cs="Arial"/>
          <w:b/>
          <w:color w:val="FF0000"/>
          <w:sz w:val="18"/>
          <w:szCs w:val="18"/>
        </w:rPr>
        <w:t>.</w:t>
      </w:r>
    </w:p>
    <w:p w:rsidR="00896DA3" w:rsidRDefault="00896DA3" w:rsidP="00EE224C">
      <w:pPr>
        <w:pStyle w:val="Prrafodelista"/>
        <w:ind w:left="644"/>
        <w:rPr>
          <w:rFonts w:ascii="Arial" w:hAnsi="Arial" w:cs="Arial"/>
          <w:b/>
          <w:color w:val="1F497D" w:themeColor="text2"/>
          <w:sz w:val="18"/>
          <w:szCs w:val="18"/>
        </w:rPr>
      </w:pPr>
    </w:p>
    <w:p w:rsidR="00EE224C" w:rsidRPr="00EE224C" w:rsidRDefault="002C00F7" w:rsidP="00EE224C">
      <w:pPr>
        <w:pStyle w:val="Prrafodelista"/>
        <w:ind w:left="644"/>
        <w:rPr>
          <w:rFonts w:ascii="Arial" w:hAnsi="Arial" w:cs="Arial"/>
          <w:color w:val="1F497D"/>
          <w:sz w:val="18"/>
          <w:szCs w:val="18"/>
        </w:rPr>
      </w:pPr>
      <w:r w:rsidRPr="002C00F7">
        <w:rPr>
          <w:rFonts w:ascii="Arial" w:hAnsi="Arial" w:cs="Arial"/>
          <w:b/>
          <w:color w:val="1F497D" w:themeColor="text2"/>
          <w:sz w:val="18"/>
          <w:szCs w:val="18"/>
        </w:rPr>
        <w:t>RESPUESTA. -</w:t>
      </w:r>
      <w:r w:rsidR="00EE224C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="00DB34D3">
        <w:rPr>
          <w:rFonts w:ascii="Arial" w:hAnsi="Arial" w:cs="Arial"/>
          <w:color w:val="1F497D" w:themeColor="text2"/>
          <w:sz w:val="18"/>
          <w:szCs w:val="18"/>
        </w:rPr>
        <w:t>A</w:t>
      </w:r>
      <w:r w:rsidR="00DB34D3" w:rsidRPr="00DB34D3">
        <w:rPr>
          <w:rFonts w:ascii="Arial" w:hAnsi="Arial" w:cs="Arial"/>
          <w:color w:val="1F497D" w:themeColor="text2"/>
          <w:sz w:val="18"/>
          <w:szCs w:val="18"/>
        </w:rPr>
        <w:t xml:space="preserve"> continuación, lo solicitado</w:t>
      </w:r>
      <w:r w:rsidR="00DB34D3">
        <w:rPr>
          <w:rFonts w:ascii="Arial" w:hAnsi="Arial" w:cs="Arial"/>
          <w:color w:val="1F497D" w:themeColor="text2"/>
          <w:sz w:val="18"/>
          <w:szCs w:val="18"/>
        </w:rPr>
        <w:t>:</w:t>
      </w:r>
    </w:p>
    <w:p w:rsidR="00EE224C" w:rsidRDefault="00EE224C" w:rsidP="00EE224C">
      <w:pPr>
        <w:pStyle w:val="Prrafodelista"/>
        <w:ind w:left="644"/>
        <w:rPr>
          <w:rFonts w:ascii="Arial" w:hAnsi="Arial" w:cs="Arial"/>
          <w:color w:val="1F497D"/>
          <w:sz w:val="18"/>
          <w:szCs w:val="18"/>
        </w:rPr>
      </w:pPr>
    </w:p>
    <w:p w:rsidR="00A125DE" w:rsidRDefault="00896DA3" w:rsidP="00896DA3">
      <w:pPr>
        <w:pStyle w:val="Prrafodelista"/>
        <w:ind w:left="644"/>
        <w:jc w:val="center"/>
        <w:rPr>
          <w:rFonts w:ascii="Arial" w:hAnsi="Arial" w:cs="Arial"/>
          <w:color w:val="1F497D"/>
          <w:sz w:val="18"/>
          <w:szCs w:val="18"/>
        </w:rPr>
      </w:pPr>
      <w:r>
        <w:rPr>
          <w:noProof/>
          <w:lang w:val="es-BO" w:eastAsia="es-BO"/>
        </w:rPr>
        <w:drawing>
          <wp:inline distT="0" distB="0" distL="0" distR="0" wp14:anchorId="61CE901B" wp14:editId="413C2C37">
            <wp:extent cx="4235091" cy="60553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185"/>
                    <a:stretch/>
                  </pic:blipFill>
                  <pic:spPr bwMode="auto">
                    <a:xfrm>
                      <a:off x="0" y="0"/>
                      <a:ext cx="4249919" cy="607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C7A" w:rsidRPr="00896DA3" w:rsidRDefault="0048612C" w:rsidP="00896DA3">
      <w:pPr>
        <w:rPr>
          <w:rFonts w:asciiTheme="minorHAnsi" w:eastAsia="Calibri" w:hAnsiTheme="minorHAnsi" w:cs="Arial"/>
          <w:color w:val="000000" w:themeColor="text1"/>
          <w:lang w:eastAsia="es-BO"/>
        </w:rPr>
      </w:pPr>
      <w:r w:rsidRPr="00896DA3">
        <w:rPr>
          <w:rFonts w:asciiTheme="minorHAnsi" w:eastAsia="Calibri" w:hAnsiTheme="minorHAnsi" w:cs="Arial"/>
          <w:color w:val="000000" w:themeColor="text1"/>
          <w:lang w:eastAsia="es-BO"/>
        </w:rPr>
        <w:t>Siendo esta toda la información, solicitamos a su empresa tomar debi</w:t>
      </w:r>
      <w:r w:rsidR="00F47C07" w:rsidRPr="00896DA3">
        <w:rPr>
          <w:rFonts w:asciiTheme="minorHAnsi" w:eastAsia="Calibri" w:hAnsiTheme="minorHAnsi" w:cs="Arial"/>
          <w:color w:val="000000" w:themeColor="text1"/>
          <w:lang w:eastAsia="es-BO"/>
        </w:rPr>
        <w:t xml:space="preserve">da nota de la presente </w:t>
      </w:r>
      <w:r w:rsidR="00F47C07" w:rsidRPr="00896DA3">
        <w:rPr>
          <w:rFonts w:asciiTheme="minorHAnsi" w:eastAsia="Calibri" w:hAnsiTheme="minorHAnsi" w:cs="Arial"/>
          <w:color w:val="FF0000"/>
          <w:lang w:eastAsia="es-BO"/>
        </w:rPr>
        <w:t>Circular</w:t>
      </w:r>
      <w:r w:rsidR="002C2713" w:rsidRPr="00896DA3">
        <w:rPr>
          <w:rFonts w:asciiTheme="minorHAnsi" w:eastAsia="Calibri" w:hAnsiTheme="minorHAnsi" w:cs="Arial"/>
          <w:color w:val="FF0000"/>
          <w:lang w:eastAsia="es-BO"/>
        </w:rPr>
        <w:t>1</w:t>
      </w:r>
      <w:r w:rsidR="00F47C07" w:rsidRPr="00896DA3">
        <w:rPr>
          <w:rFonts w:asciiTheme="minorHAnsi" w:eastAsia="Calibri" w:hAnsiTheme="minorHAnsi" w:cs="Arial"/>
          <w:color w:val="000000" w:themeColor="text1"/>
          <w:lang w:eastAsia="es-BO"/>
        </w:rPr>
        <w:t xml:space="preserve">, </w:t>
      </w:r>
      <w:r w:rsidRPr="00896DA3">
        <w:rPr>
          <w:rFonts w:asciiTheme="minorHAnsi" w:eastAsia="Calibri" w:hAnsiTheme="minorHAnsi" w:cs="Arial"/>
          <w:color w:val="000000" w:themeColor="text1"/>
          <w:lang w:eastAsia="es-BO"/>
        </w:rPr>
        <w:t xml:space="preserve">con el fin de que no tengan inconvenientes en </w:t>
      </w:r>
      <w:r w:rsidR="002D59D8" w:rsidRPr="00896DA3">
        <w:rPr>
          <w:rFonts w:asciiTheme="minorHAnsi" w:eastAsia="Calibri" w:hAnsiTheme="minorHAnsi" w:cs="Arial"/>
          <w:color w:val="000000" w:themeColor="text1"/>
          <w:lang w:eastAsia="es-BO"/>
        </w:rPr>
        <w:t>subir su oferta al SRM.</w:t>
      </w:r>
    </w:p>
    <w:p w:rsidR="00896DA3" w:rsidRDefault="00896DA3" w:rsidP="00FF12F8">
      <w:pPr>
        <w:autoSpaceDE w:val="0"/>
        <w:autoSpaceDN w:val="0"/>
        <w:adjustRightInd w:val="0"/>
        <w:jc w:val="both"/>
        <w:rPr>
          <w:rFonts w:asciiTheme="minorHAnsi" w:eastAsia="Calibri" w:hAnsiTheme="minorHAnsi" w:cs="Arial"/>
          <w:color w:val="000000" w:themeColor="text1"/>
          <w:sz w:val="22"/>
          <w:szCs w:val="22"/>
          <w:lang w:eastAsia="es-BO"/>
        </w:rPr>
      </w:pPr>
    </w:p>
    <w:p w:rsidR="002C2713" w:rsidRDefault="007A6E00" w:rsidP="00FF12F8">
      <w:pPr>
        <w:autoSpaceDE w:val="0"/>
        <w:autoSpaceDN w:val="0"/>
        <w:adjustRightInd w:val="0"/>
        <w:jc w:val="both"/>
        <w:rPr>
          <w:rFonts w:asciiTheme="minorHAnsi" w:eastAsia="Calibri" w:hAnsiTheme="minorHAnsi" w:cs="Arial"/>
          <w:color w:val="000000" w:themeColor="text1"/>
          <w:sz w:val="22"/>
          <w:szCs w:val="22"/>
          <w:lang w:eastAsia="es-BO"/>
        </w:rPr>
      </w:pPr>
      <w:r>
        <w:rPr>
          <w:rFonts w:asciiTheme="minorHAnsi" w:eastAsia="Calibri" w:hAnsiTheme="minorHAnsi" w:cs="Arial"/>
          <w:color w:val="000000" w:themeColor="text1"/>
          <w:sz w:val="22"/>
          <w:szCs w:val="22"/>
          <w:lang w:eastAsia="es-BO"/>
        </w:rPr>
        <w:t>Santa Cruz, 21</w:t>
      </w:r>
      <w:r w:rsidR="00EE224C">
        <w:rPr>
          <w:rFonts w:asciiTheme="minorHAnsi" w:eastAsia="Calibri" w:hAnsiTheme="minorHAnsi" w:cs="Arial"/>
          <w:color w:val="000000" w:themeColor="text1"/>
          <w:sz w:val="22"/>
          <w:szCs w:val="22"/>
          <w:lang w:eastAsia="es-BO"/>
        </w:rPr>
        <w:t xml:space="preserve"> de </w:t>
      </w:r>
      <w:r>
        <w:rPr>
          <w:rFonts w:asciiTheme="minorHAnsi" w:eastAsia="Calibri" w:hAnsiTheme="minorHAnsi" w:cs="Arial"/>
          <w:color w:val="000000" w:themeColor="text1"/>
          <w:sz w:val="22"/>
          <w:szCs w:val="22"/>
          <w:lang w:eastAsia="es-BO"/>
        </w:rPr>
        <w:t>abril</w:t>
      </w:r>
      <w:r w:rsidR="009F583E">
        <w:rPr>
          <w:rFonts w:asciiTheme="minorHAnsi" w:eastAsia="Calibri" w:hAnsiTheme="minorHAnsi" w:cs="Arial"/>
          <w:color w:val="000000" w:themeColor="text1"/>
          <w:sz w:val="22"/>
          <w:szCs w:val="22"/>
          <w:lang w:eastAsia="es-BO"/>
        </w:rPr>
        <w:t xml:space="preserve"> de 2021</w:t>
      </w:r>
    </w:p>
    <w:sectPr w:rsidR="002C2713" w:rsidSect="002C24DE">
      <w:headerReference w:type="default" r:id="rId12"/>
      <w:footerReference w:type="default" r:id="rId13"/>
      <w:pgSz w:w="12240" w:h="15840" w:code="1"/>
      <w:pgMar w:top="1623" w:right="1701" w:bottom="1418" w:left="1701" w:header="431" w:footer="15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AE8" w:rsidRDefault="00F76AE8" w:rsidP="00477B98">
      <w:r>
        <w:separator/>
      </w:r>
    </w:p>
  </w:endnote>
  <w:endnote w:type="continuationSeparator" w:id="0">
    <w:p w:rsidR="00F76AE8" w:rsidRDefault="00F76AE8" w:rsidP="00477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Zurich BT">
    <w:altName w:val="Zurich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90A" w:rsidRDefault="00D0690A" w:rsidP="003726D4">
    <w:pPr>
      <w:pStyle w:val="Piedepgina"/>
      <w:tabs>
        <w:tab w:val="clear" w:pos="4252"/>
        <w:tab w:val="clear" w:pos="8504"/>
        <w:tab w:val="left" w:pos="795"/>
        <w:tab w:val="left" w:pos="1350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AE8" w:rsidRDefault="00F76AE8" w:rsidP="00477B98">
      <w:r>
        <w:separator/>
      </w:r>
    </w:p>
  </w:footnote>
  <w:footnote w:type="continuationSeparator" w:id="0">
    <w:p w:rsidR="00F76AE8" w:rsidRDefault="00F76AE8" w:rsidP="00477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4CC" w:rsidRDefault="001C14CC" w:rsidP="00B76B86">
    <w:pPr>
      <w:pStyle w:val="Encabezado"/>
      <w:jc w:val="center"/>
      <w:rPr>
        <w:noProof/>
      </w:rPr>
    </w:pPr>
  </w:p>
  <w:p w:rsidR="00D0690A" w:rsidRDefault="00D0690A" w:rsidP="00B76B86">
    <w:pPr>
      <w:pStyle w:val="Encabezado"/>
      <w:jc w:val="center"/>
      <w:rPr>
        <w:noProof/>
      </w:rPr>
    </w:pPr>
    <w:r>
      <w:rPr>
        <w:noProof/>
        <w:sz w:val="20"/>
        <w:szCs w:val="20"/>
        <w:lang w:val="es-BO" w:eastAsia="es-BO"/>
      </w:rPr>
      <w:drawing>
        <wp:inline distT="0" distB="0" distL="0" distR="0" wp14:anchorId="0F7019A9" wp14:editId="5A952310">
          <wp:extent cx="1793875" cy="676910"/>
          <wp:effectExtent l="0" t="0" r="0" b="8890"/>
          <wp:docPr id="3" name="Imagen 3" descr="Descripción: TEMAS OFICI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TEMAS OFICIA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8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0690A" w:rsidRPr="00B76B86" w:rsidRDefault="00D0690A" w:rsidP="00B76B86">
    <w:pPr>
      <w:pStyle w:val="Encabezado"/>
      <w:jc w:val="center"/>
      <w:rPr>
        <w:noProof/>
        <w:sz w:val="10"/>
        <w:szCs w:val="10"/>
      </w:rPr>
    </w:pPr>
  </w:p>
  <w:p w:rsidR="00D0690A" w:rsidRDefault="00D0690A" w:rsidP="0004120F">
    <w:pPr>
      <w:pStyle w:val="Encabezado"/>
      <w:spacing w:line="192" w:lineRule="auto"/>
      <w:ind w:left="-1418"/>
      <w:rPr>
        <w:rFonts w:ascii="Arial" w:hAnsi="Arial" w:cs="Arial"/>
        <w:bCs/>
        <w:iCs/>
        <w:sz w:val="16"/>
        <w:szCs w:val="16"/>
        <w:lang w:val="es-B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FA2"/>
    <w:multiLevelType w:val="hybridMultilevel"/>
    <w:tmpl w:val="7FB23A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817F4"/>
    <w:multiLevelType w:val="hybridMultilevel"/>
    <w:tmpl w:val="40E85B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838E0"/>
    <w:multiLevelType w:val="multilevel"/>
    <w:tmpl w:val="42D8D6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410ADC"/>
    <w:multiLevelType w:val="hybridMultilevel"/>
    <w:tmpl w:val="5FA46AA6"/>
    <w:lvl w:ilvl="0" w:tplc="D7403916">
      <w:start w:val="1"/>
      <w:numFmt w:val="decimal"/>
      <w:lvlText w:val="%1)"/>
      <w:lvlJc w:val="left"/>
      <w:pPr>
        <w:ind w:left="1776" w:hanging="360"/>
      </w:pPr>
    </w:lvl>
    <w:lvl w:ilvl="1" w:tplc="0C0A0019">
      <w:start w:val="1"/>
      <w:numFmt w:val="lowerLetter"/>
      <w:lvlText w:val="%2."/>
      <w:lvlJc w:val="left"/>
      <w:pPr>
        <w:ind w:left="2496" w:hanging="360"/>
      </w:p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>
      <w:start w:val="1"/>
      <w:numFmt w:val="decimal"/>
      <w:lvlText w:val="%7."/>
      <w:lvlJc w:val="left"/>
      <w:pPr>
        <w:ind w:left="6096" w:hanging="360"/>
      </w:pPr>
    </w:lvl>
    <w:lvl w:ilvl="7" w:tplc="0C0A0019">
      <w:start w:val="1"/>
      <w:numFmt w:val="lowerLetter"/>
      <w:lvlText w:val="%8."/>
      <w:lvlJc w:val="left"/>
      <w:pPr>
        <w:ind w:left="6816" w:hanging="360"/>
      </w:pPr>
    </w:lvl>
    <w:lvl w:ilvl="8" w:tplc="0C0A001B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08C51379"/>
    <w:multiLevelType w:val="hybridMultilevel"/>
    <w:tmpl w:val="5920B1C8"/>
    <w:lvl w:ilvl="0" w:tplc="400A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092870B4"/>
    <w:multiLevelType w:val="hybridMultilevel"/>
    <w:tmpl w:val="CBAAE1AA"/>
    <w:lvl w:ilvl="0" w:tplc="0C0A0015">
      <w:start w:val="18"/>
      <w:numFmt w:val="upperLetter"/>
      <w:lvlText w:val="%1."/>
      <w:lvlJc w:val="left"/>
      <w:pPr>
        <w:ind w:left="3240" w:hanging="360"/>
      </w:pPr>
    </w:lvl>
    <w:lvl w:ilvl="1" w:tplc="0C0A0019">
      <w:start w:val="1"/>
      <w:numFmt w:val="lowerLetter"/>
      <w:lvlText w:val="%2."/>
      <w:lvlJc w:val="left"/>
      <w:pPr>
        <w:ind w:left="3960" w:hanging="360"/>
      </w:pPr>
    </w:lvl>
    <w:lvl w:ilvl="2" w:tplc="0C0A001B">
      <w:start w:val="1"/>
      <w:numFmt w:val="lowerRoman"/>
      <w:lvlText w:val="%3."/>
      <w:lvlJc w:val="right"/>
      <w:pPr>
        <w:ind w:left="4680" w:hanging="180"/>
      </w:pPr>
    </w:lvl>
    <w:lvl w:ilvl="3" w:tplc="0C0A000F">
      <w:start w:val="1"/>
      <w:numFmt w:val="decimal"/>
      <w:lvlText w:val="%4."/>
      <w:lvlJc w:val="left"/>
      <w:pPr>
        <w:ind w:left="5400" w:hanging="360"/>
      </w:pPr>
    </w:lvl>
    <w:lvl w:ilvl="4" w:tplc="0C0A0019">
      <w:start w:val="1"/>
      <w:numFmt w:val="lowerLetter"/>
      <w:lvlText w:val="%5."/>
      <w:lvlJc w:val="left"/>
      <w:pPr>
        <w:ind w:left="6120" w:hanging="360"/>
      </w:pPr>
    </w:lvl>
    <w:lvl w:ilvl="5" w:tplc="0C0A001B">
      <w:start w:val="1"/>
      <w:numFmt w:val="lowerRoman"/>
      <w:lvlText w:val="%6."/>
      <w:lvlJc w:val="right"/>
      <w:pPr>
        <w:ind w:left="6840" w:hanging="180"/>
      </w:pPr>
    </w:lvl>
    <w:lvl w:ilvl="6" w:tplc="0C0A000F">
      <w:start w:val="1"/>
      <w:numFmt w:val="decimal"/>
      <w:lvlText w:val="%7."/>
      <w:lvlJc w:val="left"/>
      <w:pPr>
        <w:ind w:left="7560" w:hanging="360"/>
      </w:pPr>
    </w:lvl>
    <w:lvl w:ilvl="7" w:tplc="0C0A0019">
      <w:start w:val="1"/>
      <w:numFmt w:val="lowerLetter"/>
      <w:lvlText w:val="%8."/>
      <w:lvlJc w:val="left"/>
      <w:pPr>
        <w:ind w:left="8280" w:hanging="360"/>
      </w:pPr>
    </w:lvl>
    <w:lvl w:ilvl="8" w:tplc="0C0A001B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0CC47B32"/>
    <w:multiLevelType w:val="hybridMultilevel"/>
    <w:tmpl w:val="E1CE52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1C5908"/>
    <w:multiLevelType w:val="hybridMultilevel"/>
    <w:tmpl w:val="A1B634E8"/>
    <w:lvl w:ilvl="0" w:tplc="042C761C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87213"/>
    <w:multiLevelType w:val="hybridMultilevel"/>
    <w:tmpl w:val="3392B4F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E3E4A"/>
    <w:multiLevelType w:val="hybridMultilevel"/>
    <w:tmpl w:val="43929E3A"/>
    <w:lvl w:ilvl="0" w:tplc="4AA640A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E69C9"/>
    <w:multiLevelType w:val="hybridMultilevel"/>
    <w:tmpl w:val="0DC21FD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F0FAD"/>
    <w:multiLevelType w:val="multilevel"/>
    <w:tmpl w:val="0FA8E9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2C7B67"/>
    <w:multiLevelType w:val="multilevel"/>
    <w:tmpl w:val="EAD2F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6656D9"/>
    <w:multiLevelType w:val="multilevel"/>
    <w:tmpl w:val="04B84A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740A21"/>
    <w:multiLevelType w:val="hybridMultilevel"/>
    <w:tmpl w:val="85D49F94"/>
    <w:lvl w:ilvl="0" w:tplc="C904190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61E05"/>
    <w:multiLevelType w:val="multilevel"/>
    <w:tmpl w:val="DA8236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035C90"/>
    <w:multiLevelType w:val="hybridMultilevel"/>
    <w:tmpl w:val="98E2AAB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00F73"/>
    <w:multiLevelType w:val="hybridMultilevel"/>
    <w:tmpl w:val="623CF6C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F7467"/>
    <w:multiLevelType w:val="hybridMultilevel"/>
    <w:tmpl w:val="7DF6A626"/>
    <w:lvl w:ilvl="0" w:tplc="075819B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1315"/>
    <w:multiLevelType w:val="hybridMultilevel"/>
    <w:tmpl w:val="9DBA889E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A82CD5"/>
    <w:multiLevelType w:val="hybridMultilevel"/>
    <w:tmpl w:val="29F62FF8"/>
    <w:lvl w:ilvl="0" w:tplc="E3B894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DD001A"/>
    <w:multiLevelType w:val="hybridMultilevel"/>
    <w:tmpl w:val="A1B634E8"/>
    <w:lvl w:ilvl="0" w:tplc="042C761C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70BED"/>
    <w:multiLevelType w:val="hybridMultilevel"/>
    <w:tmpl w:val="ECC6E964"/>
    <w:lvl w:ilvl="0" w:tplc="4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634580"/>
    <w:multiLevelType w:val="hybridMultilevel"/>
    <w:tmpl w:val="CE76FB0A"/>
    <w:lvl w:ilvl="0" w:tplc="D8AA7338">
      <w:start w:val="18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4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63C2F41"/>
    <w:multiLevelType w:val="hybridMultilevel"/>
    <w:tmpl w:val="87DC9094"/>
    <w:lvl w:ilvl="0" w:tplc="0FD0F272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FF581F"/>
    <w:multiLevelType w:val="hybridMultilevel"/>
    <w:tmpl w:val="93C0BB54"/>
    <w:lvl w:ilvl="0" w:tplc="2EDC355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1405A7"/>
    <w:multiLevelType w:val="hybridMultilevel"/>
    <w:tmpl w:val="6F1857FE"/>
    <w:lvl w:ilvl="0" w:tplc="400A000F">
      <w:start w:val="1"/>
      <w:numFmt w:val="decimal"/>
      <w:lvlText w:val="%1."/>
      <w:lvlJc w:val="left"/>
      <w:pPr>
        <w:ind w:left="360" w:hanging="360"/>
      </w:pPr>
    </w:lvl>
    <w:lvl w:ilvl="1" w:tplc="400A0019">
      <w:start w:val="1"/>
      <w:numFmt w:val="lowerLetter"/>
      <w:lvlText w:val="%2."/>
      <w:lvlJc w:val="left"/>
      <w:pPr>
        <w:ind w:left="1080" w:hanging="360"/>
      </w:pPr>
    </w:lvl>
    <w:lvl w:ilvl="2" w:tplc="400A001B">
      <w:start w:val="1"/>
      <w:numFmt w:val="lowerRoman"/>
      <w:lvlText w:val="%3."/>
      <w:lvlJc w:val="right"/>
      <w:pPr>
        <w:ind w:left="1800" w:hanging="180"/>
      </w:pPr>
    </w:lvl>
    <w:lvl w:ilvl="3" w:tplc="400A000F">
      <w:start w:val="1"/>
      <w:numFmt w:val="decimal"/>
      <w:lvlText w:val="%4."/>
      <w:lvlJc w:val="left"/>
      <w:pPr>
        <w:ind w:left="2520" w:hanging="360"/>
      </w:pPr>
    </w:lvl>
    <w:lvl w:ilvl="4" w:tplc="400A0019">
      <w:start w:val="1"/>
      <w:numFmt w:val="lowerLetter"/>
      <w:lvlText w:val="%5."/>
      <w:lvlJc w:val="left"/>
      <w:pPr>
        <w:ind w:left="3240" w:hanging="360"/>
      </w:pPr>
    </w:lvl>
    <w:lvl w:ilvl="5" w:tplc="400A001B">
      <w:start w:val="1"/>
      <w:numFmt w:val="lowerRoman"/>
      <w:lvlText w:val="%6."/>
      <w:lvlJc w:val="right"/>
      <w:pPr>
        <w:ind w:left="3960" w:hanging="180"/>
      </w:pPr>
    </w:lvl>
    <w:lvl w:ilvl="6" w:tplc="400A000F">
      <w:start w:val="1"/>
      <w:numFmt w:val="decimal"/>
      <w:lvlText w:val="%7."/>
      <w:lvlJc w:val="left"/>
      <w:pPr>
        <w:ind w:left="4680" w:hanging="360"/>
      </w:pPr>
    </w:lvl>
    <w:lvl w:ilvl="7" w:tplc="400A0019">
      <w:start w:val="1"/>
      <w:numFmt w:val="lowerLetter"/>
      <w:lvlText w:val="%8."/>
      <w:lvlJc w:val="left"/>
      <w:pPr>
        <w:ind w:left="5400" w:hanging="360"/>
      </w:pPr>
    </w:lvl>
    <w:lvl w:ilvl="8" w:tplc="400A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9A6B43"/>
    <w:multiLevelType w:val="hybridMultilevel"/>
    <w:tmpl w:val="8DDA4C0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A86044"/>
    <w:multiLevelType w:val="multilevel"/>
    <w:tmpl w:val="AC7826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850790"/>
    <w:multiLevelType w:val="hybridMultilevel"/>
    <w:tmpl w:val="EA44D430"/>
    <w:lvl w:ilvl="0" w:tplc="584832D2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AD3BA4"/>
    <w:multiLevelType w:val="hybridMultilevel"/>
    <w:tmpl w:val="2F6A5ACA"/>
    <w:lvl w:ilvl="0" w:tplc="1A30F8D2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0A2F8C"/>
    <w:multiLevelType w:val="hybridMultilevel"/>
    <w:tmpl w:val="58BA30CC"/>
    <w:lvl w:ilvl="0" w:tplc="3C0278DE">
      <w:start w:val="1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color w:val="FF0000"/>
        <w:sz w:val="24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5A7F63"/>
    <w:multiLevelType w:val="hybridMultilevel"/>
    <w:tmpl w:val="B2F01078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AE54D2E"/>
    <w:multiLevelType w:val="hybridMultilevel"/>
    <w:tmpl w:val="24461E5E"/>
    <w:lvl w:ilvl="0" w:tplc="C182156C">
      <w:start w:val="1"/>
      <w:numFmt w:val="decimal"/>
      <w:lvlText w:val="%1."/>
      <w:lvlJc w:val="left"/>
      <w:pPr>
        <w:ind w:left="360" w:hanging="360"/>
      </w:pPr>
      <w:rPr>
        <w:rFonts w:hint="default"/>
        <w:color w:val="1F497D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296AC2"/>
    <w:multiLevelType w:val="hybridMultilevel"/>
    <w:tmpl w:val="A83CAF58"/>
    <w:lvl w:ilvl="0" w:tplc="400A0019">
      <w:start w:val="1"/>
      <w:numFmt w:val="lowerLetter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BC7994"/>
    <w:multiLevelType w:val="hybridMultilevel"/>
    <w:tmpl w:val="39640F22"/>
    <w:lvl w:ilvl="0" w:tplc="BF166656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FF0000"/>
        <w:lang w:val="es-ES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C5A3486"/>
    <w:multiLevelType w:val="multilevel"/>
    <w:tmpl w:val="93501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F66E2F"/>
    <w:multiLevelType w:val="hybridMultilevel"/>
    <w:tmpl w:val="2CA05FB4"/>
    <w:lvl w:ilvl="0" w:tplc="8404FA76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FF0000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E191E25"/>
    <w:multiLevelType w:val="hybridMultilevel"/>
    <w:tmpl w:val="0F2A20A6"/>
    <w:lvl w:ilvl="0" w:tplc="400A000F">
      <w:start w:val="1"/>
      <w:numFmt w:val="decimal"/>
      <w:lvlText w:val="%1."/>
      <w:lvlJc w:val="left"/>
      <w:pPr>
        <w:ind w:left="644" w:hanging="360"/>
      </w:pPr>
    </w:lvl>
    <w:lvl w:ilvl="1" w:tplc="DB140724">
      <w:start w:val="1"/>
      <w:numFmt w:val="decimal"/>
      <w:lvlText w:val="%2."/>
      <w:lvlJc w:val="left"/>
      <w:pPr>
        <w:ind w:left="644" w:hanging="360"/>
      </w:pPr>
      <w:rPr>
        <w:rFonts w:ascii="Arial" w:eastAsia="Times New Roman" w:hAnsi="Arial" w:cs="Arial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2875F7"/>
    <w:multiLevelType w:val="hybridMultilevel"/>
    <w:tmpl w:val="E03C235C"/>
    <w:lvl w:ilvl="0" w:tplc="F738E5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D563B4"/>
    <w:multiLevelType w:val="hybridMultilevel"/>
    <w:tmpl w:val="E1DC77EE"/>
    <w:lvl w:ilvl="0" w:tplc="B8062F0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B331A7"/>
    <w:multiLevelType w:val="hybridMultilevel"/>
    <w:tmpl w:val="8D0A4B38"/>
    <w:lvl w:ilvl="0" w:tplc="400A000F">
      <w:start w:val="10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148" w:hanging="360"/>
      </w:pPr>
    </w:lvl>
    <w:lvl w:ilvl="2" w:tplc="400A001B" w:tentative="1">
      <w:start w:val="1"/>
      <w:numFmt w:val="lowerRoman"/>
      <w:lvlText w:val="%3."/>
      <w:lvlJc w:val="right"/>
      <w:pPr>
        <w:ind w:left="2868" w:hanging="180"/>
      </w:pPr>
    </w:lvl>
    <w:lvl w:ilvl="3" w:tplc="400A000F" w:tentative="1">
      <w:start w:val="1"/>
      <w:numFmt w:val="decimal"/>
      <w:lvlText w:val="%4."/>
      <w:lvlJc w:val="left"/>
      <w:pPr>
        <w:ind w:left="3588" w:hanging="360"/>
      </w:pPr>
    </w:lvl>
    <w:lvl w:ilvl="4" w:tplc="400A0019" w:tentative="1">
      <w:start w:val="1"/>
      <w:numFmt w:val="lowerLetter"/>
      <w:lvlText w:val="%5."/>
      <w:lvlJc w:val="left"/>
      <w:pPr>
        <w:ind w:left="4308" w:hanging="360"/>
      </w:pPr>
    </w:lvl>
    <w:lvl w:ilvl="5" w:tplc="400A001B" w:tentative="1">
      <w:start w:val="1"/>
      <w:numFmt w:val="lowerRoman"/>
      <w:lvlText w:val="%6."/>
      <w:lvlJc w:val="right"/>
      <w:pPr>
        <w:ind w:left="5028" w:hanging="180"/>
      </w:pPr>
    </w:lvl>
    <w:lvl w:ilvl="6" w:tplc="400A000F" w:tentative="1">
      <w:start w:val="1"/>
      <w:numFmt w:val="decimal"/>
      <w:lvlText w:val="%7."/>
      <w:lvlJc w:val="left"/>
      <w:pPr>
        <w:ind w:left="5748" w:hanging="360"/>
      </w:pPr>
    </w:lvl>
    <w:lvl w:ilvl="7" w:tplc="400A0019" w:tentative="1">
      <w:start w:val="1"/>
      <w:numFmt w:val="lowerLetter"/>
      <w:lvlText w:val="%8."/>
      <w:lvlJc w:val="left"/>
      <w:pPr>
        <w:ind w:left="6468" w:hanging="360"/>
      </w:pPr>
    </w:lvl>
    <w:lvl w:ilvl="8" w:tplc="4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63A444DF"/>
    <w:multiLevelType w:val="hybridMultilevel"/>
    <w:tmpl w:val="9F6A3BC4"/>
    <w:lvl w:ilvl="0" w:tplc="400A0019">
      <w:start w:val="1"/>
      <w:numFmt w:val="lowerLetter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0F5CDC"/>
    <w:multiLevelType w:val="hybridMultilevel"/>
    <w:tmpl w:val="A3267DFC"/>
    <w:lvl w:ilvl="0" w:tplc="CE2854EE">
      <w:start w:val="1"/>
      <w:numFmt w:val="decimal"/>
      <w:lvlText w:val="%1."/>
      <w:lvlJc w:val="left"/>
      <w:pPr>
        <w:ind w:left="1443" w:hanging="375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>
      <w:start w:val="1"/>
      <w:numFmt w:val="lowerRoman"/>
      <w:lvlText w:val="%3."/>
      <w:lvlJc w:val="right"/>
      <w:pPr>
        <w:ind w:left="2868" w:hanging="180"/>
      </w:pPr>
    </w:lvl>
    <w:lvl w:ilvl="3" w:tplc="0C0A000F">
      <w:start w:val="1"/>
      <w:numFmt w:val="decimal"/>
      <w:lvlText w:val="%4."/>
      <w:lvlJc w:val="left"/>
      <w:pPr>
        <w:ind w:left="3588" w:hanging="360"/>
      </w:pPr>
    </w:lvl>
    <w:lvl w:ilvl="4" w:tplc="0C0A0019">
      <w:start w:val="1"/>
      <w:numFmt w:val="lowerLetter"/>
      <w:lvlText w:val="%5."/>
      <w:lvlJc w:val="left"/>
      <w:pPr>
        <w:ind w:left="4308" w:hanging="360"/>
      </w:pPr>
    </w:lvl>
    <w:lvl w:ilvl="5" w:tplc="0C0A001B">
      <w:start w:val="1"/>
      <w:numFmt w:val="lowerRoman"/>
      <w:lvlText w:val="%6."/>
      <w:lvlJc w:val="right"/>
      <w:pPr>
        <w:ind w:left="5028" w:hanging="180"/>
      </w:pPr>
    </w:lvl>
    <w:lvl w:ilvl="6" w:tplc="0C0A000F">
      <w:start w:val="1"/>
      <w:numFmt w:val="decimal"/>
      <w:lvlText w:val="%7."/>
      <w:lvlJc w:val="left"/>
      <w:pPr>
        <w:ind w:left="5748" w:hanging="360"/>
      </w:pPr>
    </w:lvl>
    <w:lvl w:ilvl="7" w:tplc="0C0A0019">
      <w:start w:val="1"/>
      <w:numFmt w:val="lowerLetter"/>
      <w:lvlText w:val="%8."/>
      <w:lvlJc w:val="left"/>
      <w:pPr>
        <w:ind w:left="6468" w:hanging="360"/>
      </w:pPr>
    </w:lvl>
    <w:lvl w:ilvl="8" w:tplc="0C0A001B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672958C4"/>
    <w:multiLevelType w:val="hybridMultilevel"/>
    <w:tmpl w:val="64DCA2A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AD422EC"/>
    <w:multiLevelType w:val="hybridMultilevel"/>
    <w:tmpl w:val="FF4CC91A"/>
    <w:lvl w:ilvl="0" w:tplc="77485F72">
      <w:start w:val="1"/>
      <w:numFmt w:val="decimal"/>
      <w:lvlText w:val="%1-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DD42A51"/>
    <w:multiLevelType w:val="hybridMultilevel"/>
    <w:tmpl w:val="4C04CE9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FA4818"/>
    <w:multiLevelType w:val="hybridMultilevel"/>
    <w:tmpl w:val="65829AAC"/>
    <w:lvl w:ilvl="0" w:tplc="274CF4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222" w:hanging="360"/>
      </w:pPr>
    </w:lvl>
    <w:lvl w:ilvl="2" w:tplc="400A001B" w:tentative="1">
      <w:start w:val="1"/>
      <w:numFmt w:val="lowerRoman"/>
      <w:lvlText w:val="%3."/>
      <w:lvlJc w:val="right"/>
      <w:pPr>
        <w:ind w:left="1942" w:hanging="180"/>
      </w:pPr>
    </w:lvl>
    <w:lvl w:ilvl="3" w:tplc="400A000F" w:tentative="1">
      <w:start w:val="1"/>
      <w:numFmt w:val="decimal"/>
      <w:lvlText w:val="%4."/>
      <w:lvlJc w:val="left"/>
      <w:pPr>
        <w:ind w:left="2662" w:hanging="360"/>
      </w:pPr>
    </w:lvl>
    <w:lvl w:ilvl="4" w:tplc="400A0019" w:tentative="1">
      <w:start w:val="1"/>
      <w:numFmt w:val="lowerLetter"/>
      <w:lvlText w:val="%5."/>
      <w:lvlJc w:val="left"/>
      <w:pPr>
        <w:ind w:left="3382" w:hanging="360"/>
      </w:pPr>
    </w:lvl>
    <w:lvl w:ilvl="5" w:tplc="400A001B" w:tentative="1">
      <w:start w:val="1"/>
      <w:numFmt w:val="lowerRoman"/>
      <w:lvlText w:val="%6."/>
      <w:lvlJc w:val="right"/>
      <w:pPr>
        <w:ind w:left="4102" w:hanging="180"/>
      </w:pPr>
    </w:lvl>
    <w:lvl w:ilvl="6" w:tplc="400A000F" w:tentative="1">
      <w:start w:val="1"/>
      <w:numFmt w:val="decimal"/>
      <w:lvlText w:val="%7."/>
      <w:lvlJc w:val="left"/>
      <w:pPr>
        <w:ind w:left="4822" w:hanging="360"/>
      </w:pPr>
    </w:lvl>
    <w:lvl w:ilvl="7" w:tplc="400A0019" w:tentative="1">
      <w:start w:val="1"/>
      <w:numFmt w:val="lowerLetter"/>
      <w:lvlText w:val="%8."/>
      <w:lvlJc w:val="left"/>
      <w:pPr>
        <w:ind w:left="5542" w:hanging="360"/>
      </w:pPr>
    </w:lvl>
    <w:lvl w:ilvl="8" w:tplc="4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75CF44C8"/>
    <w:multiLevelType w:val="multilevel"/>
    <w:tmpl w:val="D65883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C53510B"/>
    <w:multiLevelType w:val="hybridMultilevel"/>
    <w:tmpl w:val="7668F2A6"/>
    <w:lvl w:ilvl="0" w:tplc="CC1AB5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788" w:hanging="360"/>
      </w:pPr>
    </w:lvl>
    <w:lvl w:ilvl="2" w:tplc="400A001B" w:tentative="1">
      <w:start w:val="1"/>
      <w:numFmt w:val="lowerRoman"/>
      <w:lvlText w:val="%3."/>
      <w:lvlJc w:val="right"/>
      <w:pPr>
        <w:ind w:left="2508" w:hanging="180"/>
      </w:pPr>
    </w:lvl>
    <w:lvl w:ilvl="3" w:tplc="400A000F" w:tentative="1">
      <w:start w:val="1"/>
      <w:numFmt w:val="decimal"/>
      <w:lvlText w:val="%4."/>
      <w:lvlJc w:val="left"/>
      <w:pPr>
        <w:ind w:left="3228" w:hanging="360"/>
      </w:pPr>
    </w:lvl>
    <w:lvl w:ilvl="4" w:tplc="400A0019" w:tentative="1">
      <w:start w:val="1"/>
      <w:numFmt w:val="lowerLetter"/>
      <w:lvlText w:val="%5."/>
      <w:lvlJc w:val="left"/>
      <w:pPr>
        <w:ind w:left="3948" w:hanging="360"/>
      </w:pPr>
    </w:lvl>
    <w:lvl w:ilvl="5" w:tplc="400A001B" w:tentative="1">
      <w:start w:val="1"/>
      <w:numFmt w:val="lowerRoman"/>
      <w:lvlText w:val="%6."/>
      <w:lvlJc w:val="right"/>
      <w:pPr>
        <w:ind w:left="4668" w:hanging="180"/>
      </w:pPr>
    </w:lvl>
    <w:lvl w:ilvl="6" w:tplc="400A000F" w:tentative="1">
      <w:start w:val="1"/>
      <w:numFmt w:val="decimal"/>
      <w:lvlText w:val="%7."/>
      <w:lvlJc w:val="left"/>
      <w:pPr>
        <w:ind w:left="5388" w:hanging="360"/>
      </w:pPr>
    </w:lvl>
    <w:lvl w:ilvl="7" w:tplc="400A0019" w:tentative="1">
      <w:start w:val="1"/>
      <w:numFmt w:val="lowerLetter"/>
      <w:lvlText w:val="%8."/>
      <w:lvlJc w:val="left"/>
      <w:pPr>
        <w:ind w:left="6108" w:hanging="360"/>
      </w:pPr>
    </w:lvl>
    <w:lvl w:ilvl="8" w:tplc="40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0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</w:num>
  <w:num w:numId="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22"/>
  </w:num>
  <w:num w:numId="14">
    <w:abstractNumId w:val="33"/>
  </w:num>
  <w:num w:numId="15">
    <w:abstractNumId w:val="47"/>
  </w:num>
  <w:num w:numId="1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</w:num>
  <w:num w:numId="20">
    <w:abstractNumId w:val="7"/>
  </w:num>
  <w:num w:numId="21">
    <w:abstractNumId w:val="32"/>
  </w:num>
  <w:num w:numId="22">
    <w:abstractNumId w:val="21"/>
  </w:num>
  <w:num w:numId="23">
    <w:abstractNumId w:val="5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49"/>
  </w:num>
  <w:num w:numId="28">
    <w:abstractNumId w:val="24"/>
  </w:num>
  <w:num w:numId="29">
    <w:abstractNumId w:val="42"/>
  </w:num>
  <w:num w:numId="30">
    <w:abstractNumId w:val="20"/>
  </w:num>
  <w:num w:numId="31">
    <w:abstractNumId w:val="34"/>
  </w:num>
  <w:num w:numId="32">
    <w:abstractNumId w:val="35"/>
  </w:num>
  <w:num w:numId="33">
    <w:abstractNumId w:val="25"/>
  </w:num>
  <w:num w:numId="34">
    <w:abstractNumId w:val="14"/>
  </w:num>
  <w:num w:numId="35">
    <w:abstractNumId w:val="10"/>
  </w:num>
  <w:num w:numId="36">
    <w:abstractNumId w:val="16"/>
  </w:num>
  <w:num w:numId="37">
    <w:abstractNumId w:val="6"/>
  </w:num>
  <w:num w:numId="38">
    <w:abstractNumId w:val="31"/>
  </w:num>
  <w:num w:numId="39">
    <w:abstractNumId w:val="37"/>
  </w:num>
  <w:num w:numId="40">
    <w:abstractNumId w:val="8"/>
  </w:num>
  <w:num w:numId="41">
    <w:abstractNumId w:val="18"/>
  </w:num>
  <w:num w:numId="42">
    <w:abstractNumId w:val="26"/>
  </w:num>
  <w:num w:numId="43">
    <w:abstractNumId w:val="23"/>
  </w:num>
  <w:num w:numId="44">
    <w:abstractNumId w:val="40"/>
  </w:num>
  <w:num w:numId="45">
    <w:abstractNumId w:val="4"/>
  </w:num>
  <w:num w:numId="46">
    <w:abstractNumId w:val="9"/>
  </w:num>
  <w:num w:numId="47">
    <w:abstractNumId w:val="29"/>
  </w:num>
  <w:num w:numId="48">
    <w:abstractNumId w:val="12"/>
  </w:num>
  <w:num w:numId="4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B2E"/>
    <w:rsid w:val="00005F42"/>
    <w:rsid w:val="000139A0"/>
    <w:rsid w:val="00015207"/>
    <w:rsid w:val="000155A0"/>
    <w:rsid w:val="00015718"/>
    <w:rsid w:val="00021CC3"/>
    <w:rsid w:val="00035D61"/>
    <w:rsid w:val="0004120F"/>
    <w:rsid w:val="00041808"/>
    <w:rsid w:val="000436AB"/>
    <w:rsid w:val="000519B7"/>
    <w:rsid w:val="0005339E"/>
    <w:rsid w:val="000569EA"/>
    <w:rsid w:val="00056FB8"/>
    <w:rsid w:val="00062A39"/>
    <w:rsid w:val="00063E04"/>
    <w:rsid w:val="00064C55"/>
    <w:rsid w:val="0007174C"/>
    <w:rsid w:val="00075B2E"/>
    <w:rsid w:val="000804F8"/>
    <w:rsid w:val="00081072"/>
    <w:rsid w:val="00081BA9"/>
    <w:rsid w:val="000827DC"/>
    <w:rsid w:val="0008356B"/>
    <w:rsid w:val="000879F4"/>
    <w:rsid w:val="000905CE"/>
    <w:rsid w:val="00090DB8"/>
    <w:rsid w:val="000928AA"/>
    <w:rsid w:val="0009516F"/>
    <w:rsid w:val="00097B42"/>
    <w:rsid w:val="000A5CCC"/>
    <w:rsid w:val="000B1738"/>
    <w:rsid w:val="000B4AA6"/>
    <w:rsid w:val="000B5AFC"/>
    <w:rsid w:val="000B7F96"/>
    <w:rsid w:val="000C0087"/>
    <w:rsid w:val="000C1664"/>
    <w:rsid w:val="000C6D02"/>
    <w:rsid w:val="000C6E88"/>
    <w:rsid w:val="000D3AE5"/>
    <w:rsid w:val="000E05AB"/>
    <w:rsid w:val="000E15E1"/>
    <w:rsid w:val="000E1AE9"/>
    <w:rsid w:val="000E61C9"/>
    <w:rsid w:val="000E7496"/>
    <w:rsid w:val="000F09F8"/>
    <w:rsid w:val="000F0F5E"/>
    <w:rsid w:val="000F1206"/>
    <w:rsid w:val="000F1F2B"/>
    <w:rsid w:val="000F2A09"/>
    <w:rsid w:val="000F2E3F"/>
    <w:rsid w:val="000F4653"/>
    <w:rsid w:val="000F4C80"/>
    <w:rsid w:val="000F5463"/>
    <w:rsid w:val="000F7CEF"/>
    <w:rsid w:val="001077AE"/>
    <w:rsid w:val="00107E75"/>
    <w:rsid w:val="00124223"/>
    <w:rsid w:val="0013107A"/>
    <w:rsid w:val="001328F7"/>
    <w:rsid w:val="00132CF4"/>
    <w:rsid w:val="0013448D"/>
    <w:rsid w:val="00134B71"/>
    <w:rsid w:val="001351E7"/>
    <w:rsid w:val="00135613"/>
    <w:rsid w:val="00136695"/>
    <w:rsid w:val="001368C4"/>
    <w:rsid w:val="00137259"/>
    <w:rsid w:val="00137EFE"/>
    <w:rsid w:val="00141E08"/>
    <w:rsid w:val="001426B7"/>
    <w:rsid w:val="00142EAA"/>
    <w:rsid w:val="001434F4"/>
    <w:rsid w:val="00151B15"/>
    <w:rsid w:val="001652C6"/>
    <w:rsid w:val="0016572C"/>
    <w:rsid w:val="00170320"/>
    <w:rsid w:val="00170D8B"/>
    <w:rsid w:val="001714A3"/>
    <w:rsid w:val="00173F03"/>
    <w:rsid w:val="00174862"/>
    <w:rsid w:val="00174A50"/>
    <w:rsid w:val="00176747"/>
    <w:rsid w:val="00176D09"/>
    <w:rsid w:val="00181D7A"/>
    <w:rsid w:val="0018303D"/>
    <w:rsid w:val="00186255"/>
    <w:rsid w:val="00186554"/>
    <w:rsid w:val="00187084"/>
    <w:rsid w:val="00187BE7"/>
    <w:rsid w:val="00192273"/>
    <w:rsid w:val="00193116"/>
    <w:rsid w:val="00195C82"/>
    <w:rsid w:val="001A12F7"/>
    <w:rsid w:val="001A1F7E"/>
    <w:rsid w:val="001A247C"/>
    <w:rsid w:val="001A2AFB"/>
    <w:rsid w:val="001A3FEE"/>
    <w:rsid w:val="001A4E43"/>
    <w:rsid w:val="001B0217"/>
    <w:rsid w:val="001B3594"/>
    <w:rsid w:val="001B4847"/>
    <w:rsid w:val="001B4D20"/>
    <w:rsid w:val="001B7992"/>
    <w:rsid w:val="001C14CC"/>
    <w:rsid w:val="001C3AE4"/>
    <w:rsid w:val="001C4F95"/>
    <w:rsid w:val="001C5999"/>
    <w:rsid w:val="001D1468"/>
    <w:rsid w:val="001D1D89"/>
    <w:rsid w:val="001E0E89"/>
    <w:rsid w:val="001E177C"/>
    <w:rsid w:val="001E2878"/>
    <w:rsid w:val="001E353A"/>
    <w:rsid w:val="001E4FD5"/>
    <w:rsid w:val="001E593A"/>
    <w:rsid w:val="001F10B2"/>
    <w:rsid w:val="001F331A"/>
    <w:rsid w:val="001F5F52"/>
    <w:rsid w:val="001F6D15"/>
    <w:rsid w:val="001F70BF"/>
    <w:rsid w:val="00200CD9"/>
    <w:rsid w:val="0020326C"/>
    <w:rsid w:val="00207EF1"/>
    <w:rsid w:val="00212F0F"/>
    <w:rsid w:val="002159BC"/>
    <w:rsid w:val="00215B86"/>
    <w:rsid w:val="00221049"/>
    <w:rsid w:val="002256BA"/>
    <w:rsid w:val="0022724D"/>
    <w:rsid w:val="00230D62"/>
    <w:rsid w:val="00230F29"/>
    <w:rsid w:val="0023518E"/>
    <w:rsid w:val="002377E7"/>
    <w:rsid w:val="00237B14"/>
    <w:rsid w:val="00243F24"/>
    <w:rsid w:val="00245479"/>
    <w:rsid w:val="00245D2C"/>
    <w:rsid w:val="00256C9D"/>
    <w:rsid w:val="002601B7"/>
    <w:rsid w:val="00262BE5"/>
    <w:rsid w:val="00263884"/>
    <w:rsid w:val="00266177"/>
    <w:rsid w:val="002710FC"/>
    <w:rsid w:val="00271907"/>
    <w:rsid w:val="00272ECA"/>
    <w:rsid w:val="00275576"/>
    <w:rsid w:val="00277C71"/>
    <w:rsid w:val="00282EF3"/>
    <w:rsid w:val="00284317"/>
    <w:rsid w:val="002957D6"/>
    <w:rsid w:val="00295888"/>
    <w:rsid w:val="00296B21"/>
    <w:rsid w:val="002A67E8"/>
    <w:rsid w:val="002B4E11"/>
    <w:rsid w:val="002B5E06"/>
    <w:rsid w:val="002C00F7"/>
    <w:rsid w:val="002C24DE"/>
    <w:rsid w:val="002C2713"/>
    <w:rsid w:val="002C4E51"/>
    <w:rsid w:val="002C5C69"/>
    <w:rsid w:val="002C6C7B"/>
    <w:rsid w:val="002D1E53"/>
    <w:rsid w:val="002D1FA8"/>
    <w:rsid w:val="002D39C8"/>
    <w:rsid w:val="002D3C53"/>
    <w:rsid w:val="002D47DB"/>
    <w:rsid w:val="002D59D8"/>
    <w:rsid w:val="002E0863"/>
    <w:rsid w:val="002E0A29"/>
    <w:rsid w:val="002E1826"/>
    <w:rsid w:val="002E335D"/>
    <w:rsid w:val="002E3575"/>
    <w:rsid w:val="002E5171"/>
    <w:rsid w:val="002E67E0"/>
    <w:rsid w:val="002F16ED"/>
    <w:rsid w:val="00304373"/>
    <w:rsid w:val="00304D5F"/>
    <w:rsid w:val="003070AB"/>
    <w:rsid w:val="003113F6"/>
    <w:rsid w:val="00312E81"/>
    <w:rsid w:val="00315B38"/>
    <w:rsid w:val="00315C8C"/>
    <w:rsid w:val="00321EC3"/>
    <w:rsid w:val="0032394B"/>
    <w:rsid w:val="0032480D"/>
    <w:rsid w:val="0032766E"/>
    <w:rsid w:val="00330405"/>
    <w:rsid w:val="0033208A"/>
    <w:rsid w:val="00334CCE"/>
    <w:rsid w:val="003455EB"/>
    <w:rsid w:val="00345DF3"/>
    <w:rsid w:val="00346436"/>
    <w:rsid w:val="003466C8"/>
    <w:rsid w:val="0035258A"/>
    <w:rsid w:val="00352966"/>
    <w:rsid w:val="003538C8"/>
    <w:rsid w:val="003553C7"/>
    <w:rsid w:val="00356BCB"/>
    <w:rsid w:val="00356D8D"/>
    <w:rsid w:val="00357C05"/>
    <w:rsid w:val="003603A1"/>
    <w:rsid w:val="00366D0A"/>
    <w:rsid w:val="00367BC3"/>
    <w:rsid w:val="003726D4"/>
    <w:rsid w:val="003739E8"/>
    <w:rsid w:val="0037476B"/>
    <w:rsid w:val="00377019"/>
    <w:rsid w:val="00382375"/>
    <w:rsid w:val="00382600"/>
    <w:rsid w:val="00383028"/>
    <w:rsid w:val="00385FEC"/>
    <w:rsid w:val="003869F6"/>
    <w:rsid w:val="00387702"/>
    <w:rsid w:val="00391AAB"/>
    <w:rsid w:val="0039578F"/>
    <w:rsid w:val="003A627E"/>
    <w:rsid w:val="003B0FAE"/>
    <w:rsid w:val="003B3626"/>
    <w:rsid w:val="003C1080"/>
    <w:rsid w:val="003C36CD"/>
    <w:rsid w:val="003C3F88"/>
    <w:rsid w:val="003C3FC1"/>
    <w:rsid w:val="003C4908"/>
    <w:rsid w:val="003C7417"/>
    <w:rsid w:val="003C785B"/>
    <w:rsid w:val="003D6ECD"/>
    <w:rsid w:val="003E212C"/>
    <w:rsid w:val="003E3923"/>
    <w:rsid w:val="003E4035"/>
    <w:rsid w:val="003F0B68"/>
    <w:rsid w:val="003F5B06"/>
    <w:rsid w:val="003F5CB8"/>
    <w:rsid w:val="003F77E9"/>
    <w:rsid w:val="00403737"/>
    <w:rsid w:val="0041270E"/>
    <w:rsid w:val="004137E1"/>
    <w:rsid w:val="0041606F"/>
    <w:rsid w:val="00416DCB"/>
    <w:rsid w:val="004234A0"/>
    <w:rsid w:val="00424624"/>
    <w:rsid w:val="00425A23"/>
    <w:rsid w:val="00426258"/>
    <w:rsid w:val="00430E31"/>
    <w:rsid w:val="00436153"/>
    <w:rsid w:val="00436215"/>
    <w:rsid w:val="00436C86"/>
    <w:rsid w:val="00440C6A"/>
    <w:rsid w:val="0044539C"/>
    <w:rsid w:val="004465DE"/>
    <w:rsid w:val="0044680A"/>
    <w:rsid w:val="00446C80"/>
    <w:rsid w:val="00446CC9"/>
    <w:rsid w:val="00450845"/>
    <w:rsid w:val="00450D5F"/>
    <w:rsid w:val="0045711A"/>
    <w:rsid w:val="004601B0"/>
    <w:rsid w:val="00461CB8"/>
    <w:rsid w:val="00461F94"/>
    <w:rsid w:val="00463805"/>
    <w:rsid w:val="0046497D"/>
    <w:rsid w:val="004652D6"/>
    <w:rsid w:val="004723A0"/>
    <w:rsid w:val="0047284B"/>
    <w:rsid w:val="00474F02"/>
    <w:rsid w:val="00476530"/>
    <w:rsid w:val="00477B98"/>
    <w:rsid w:val="004822AE"/>
    <w:rsid w:val="0048612C"/>
    <w:rsid w:val="0049240E"/>
    <w:rsid w:val="00495975"/>
    <w:rsid w:val="00495D0E"/>
    <w:rsid w:val="00496C94"/>
    <w:rsid w:val="00497412"/>
    <w:rsid w:val="004A09CA"/>
    <w:rsid w:val="004A311A"/>
    <w:rsid w:val="004A43F6"/>
    <w:rsid w:val="004A66B8"/>
    <w:rsid w:val="004A6E0F"/>
    <w:rsid w:val="004B629D"/>
    <w:rsid w:val="004C6611"/>
    <w:rsid w:val="004D00CA"/>
    <w:rsid w:val="004D09B9"/>
    <w:rsid w:val="004D0F94"/>
    <w:rsid w:val="004D3576"/>
    <w:rsid w:val="004E260B"/>
    <w:rsid w:val="004E334E"/>
    <w:rsid w:val="004E58C1"/>
    <w:rsid w:val="004F0432"/>
    <w:rsid w:val="004F441C"/>
    <w:rsid w:val="004F6E72"/>
    <w:rsid w:val="0050071B"/>
    <w:rsid w:val="005038C3"/>
    <w:rsid w:val="0050749F"/>
    <w:rsid w:val="00510000"/>
    <w:rsid w:val="005116AA"/>
    <w:rsid w:val="0051219A"/>
    <w:rsid w:val="0051367A"/>
    <w:rsid w:val="005145AD"/>
    <w:rsid w:val="005156EB"/>
    <w:rsid w:val="00515A4C"/>
    <w:rsid w:val="00521259"/>
    <w:rsid w:val="00524E41"/>
    <w:rsid w:val="005259D0"/>
    <w:rsid w:val="00530B5E"/>
    <w:rsid w:val="00531CD8"/>
    <w:rsid w:val="00534A7F"/>
    <w:rsid w:val="005357B0"/>
    <w:rsid w:val="005372B5"/>
    <w:rsid w:val="00543EE3"/>
    <w:rsid w:val="00546AC4"/>
    <w:rsid w:val="0054782B"/>
    <w:rsid w:val="005561EB"/>
    <w:rsid w:val="005569FA"/>
    <w:rsid w:val="00556BD4"/>
    <w:rsid w:val="0055753D"/>
    <w:rsid w:val="00557D95"/>
    <w:rsid w:val="0056503C"/>
    <w:rsid w:val="00566367"/>
    <w:rsid w:val="00572888"/>
    <w:rsid w:val="00573C53"/>
    <w:rsid w:val="00576394"/>
    <w:rsid w:val="005851D2"/>
    <w:rsid w:val="00587681"/>
    <w:rsid w:val="005929A9"/>
    <w:rsid w:val="0059442B"/>
    <w:rsid w:val="00595693"/>
    <w:rsid w:val="005A222E"/>
    <w:rsid w:val="005A2EB5"/>
    <w:rsid w:val="005A4678"/>
    <w:rsid w:val="005B46FE"/>
    <w:rsid w:val="005C544E"/>
    <w:rsid w:val="005C5A74"/>
    <w:rsid w:val="005C655D"/>
    <w:rsid w:val="005C670F"/>
    <w:rsid w:val="005C6FE3"/>
    <w:rsid w:val="005D2FAE"/>
    <w:rsid w:val="005D47F0"/>
    <w:rsid w:val="005D7FD5"/>
    <w:rsid w:val="005E01C6"/>
    <w:rsid w:val="005F01CC"/>
    <w:rsid w:val="005F6700"/>
    <w:rsid w:val="005F7AB1"/>
    <w:rsid w:val="00600D37"/>
    <w:rsid w:val="00601440"/>
    <w:rsid w:val="00603E0C"/>
    <w:rsid w:val="00605ACE"/>
    <w:rsid w:val="0060670F"/>
    <w:rsid w:val="00610064"/>
    <w:rsid w:val="006117F4"/>
    <w:rsid w:val="006132D7"/>
    <w:rsid w:val="00621F4C"/>
    <w:rsid w:val="00633588"/>
    <w:rsid w:val="00636C8F"/>
    <w:rsid w:val="00636FA1"/>
    <w:rsid w:val="006370C3"/>
    <w:rsid w:val="00641608"/>
    <w:rsid w:val="00654A81"/>
    <w:rsid w:val="00656BE8"/>
    <w:rsid w:val="00660297"/>
    <w:rsid w:val="00660C33"/>
    <w:rsid w:val="00662368"/>
    <w:rsid w:val="00662CEE"/>
    <w:rsid w:val="00662EC4"/>
    <w:rsid w:val="006704E2"/>
    <w:rsid w:val="00673A45"/>
    <w:rsid w:val="00674CDA"/>
    <w:rsid w:val="00681959"/>
    <w:rsid w:val="00681F93"/>
    <w:rsid w:val="00685DAE"/>
    <w:rsid w:val="00686CB0"/>
    <w:rsid w:val="00692517"/>
    <w:rsid w:val="00692870"/>
    <w:rsid w:val="00693BEB"/>
    <w:rsid w:val="00695A6E"/>
    <w:rsid w:val="006961F2"/>
    <w:rsid w:val="00697738"/>
    <w:rsid w:val="006A0C34"/>
    <w:rsid w:val="006A4A69"/>
    <w:rsid w:val="006A7A96"/>
    <w:rsid w:val="006B1AE6"/>
    <w:rsid w:val="006B3E53"/>
    <w:rsid w:val="006B44BE"/>
    <w:rsid w:val="006B593B"/>
    <w:rsid w:val="006B6C46"/>
    <w:rsid w:val="006B7E58"/>
    <w:rsid w:val="006C677E"/>
    <w:rsid w:val="006D04A7"/>
    <w:rsid w:val="006D06CE"/>
    <w:rsid w:val="006E0B9F"/>
    <w:rsid w:val="006E18BF"/>
    <w:rsid w:val="006E4656"/>
    <w:rsid w:val="006E5E24"/>
    <w:rsid w:val="006F4DA0"/>
    <w:rsid w:val="00703745"/>
    <w:rsid w:val="00703DFB"/>
    <w:rsid w:val="00704134"/>
    <w:rsid w:val="0070743E"/>
    <w:rsid w:val="00715CBC"/>
    <w:rsid w:val="007164B0"/>
    <w:rsid w:val="00716CE9"/>
    <w:rsid w:val="007171B0"/>
    <w:rsid w:val="00717E08"/>
    <w:rsid w:val="0072198A"/>
    <w:rsid w:val="00724F8A"/>
    <w:rsid w:val="007277A0"/>
    <w:rsid w:val="00727C70"/>
    <w:rsid w:val="0073015C"/>
    <w:rsid w:val="0073344A"/>
    <w:rsid w:val="00733839"/>
    <w:rsid w:val="00734645"/>
    <w:rsid w:val="00734D51"/>
    <w:rsid w:val="00741211"/>
    <w:rsid w:val="00741359"/>
    <w:rsid w:val="00745EB7"/>
    <w:rsid w:val="00750717"/>
    <w:rsid w:val="007507B0"/>
    <w:rsid w:val="00761393"/>
    <w:rsid w:val="007631DE"/>
    <w:rsid w:val="00763BC8"/>
    <w:rsid w:val="007651C9"/>
    <w:rsid w:val="0076618A"/>
    <w:rsid w:val="0076671D"/>
    <w:rsid w:val="0077055E"/>
    <w:rsid w:val="00772BF3"/>
    <w:rsid w:val="00772FDE"/>
    <w:rsid w:val="00774E0D"/>
    <w:rsid w:val="00775180"/>
    <w:rsid w:val="00776F6F"/>
    <w:rsid w:val="00781C66"/>
    <w:rsid w:val="007852A7"/>
    <w:rsid w:val="00786E3E"/>
    <w:rsid w:val="0079293B"/>
    <w:rsid w:val="00797480"/>
    <w:rsid w:val="007A3101"/>
    <w:rsid w:val="007A3777"/>
    <w:rsid w:val="007A6B81"/>
    <w:rsid w:val="007A6E00"/>
    <w:rsid w:val="007B01DA"/>
    <w:rsid w:val="007B481E"/>
    <w:rsid w:val="007B536B"/>
    <w:rsid w:val="007C1DC3"/>
    <w:rsid w:val="007C6A6D"/>
    <w:rsid w:val="007D1FDA"/>
    <w:rsid w:val="007D298D"/>
    <w:rsid w:val="007E3515"/>
    <w:rsid w:val="007E392A"/>
    <w:rsid w:val="007E6E79"/>
    <w:rsid w:val="007F0CAA"/>
    <w:rsid w:val="007F46F9"/>
    <w:rsid w:val="007F54CA"/>
    <w:rsid w:val="007F5865"/>
    <w:rsid w:val="00800251"/>
    <w:rsid w:val="008009AF"/>
    <w:rsid w:val="00802946"/>
    <w:rsid w:val="008043A0"/>
    <w:rsid w:val="00804C77"/>
    <w:rsid w:val="00806A8C"/>
    <w:rsid w:val="008102CB"/>
    <w:rsid w:val="00811794"/>
    <w:rsid w:val="00813DA6"/>
    <w:rsid w:val="008151AC"/>
    <w:rsid w:val="00816597"/>
    <w:rsid w:val="0082151D"/>
    <w:rsid w:val="00823CC3"/>
    <w:rsid w:val="00824563"/>
    <w:rsid w:val="0084067C"/>
    <w:rsid w:val="00841C7A"/>
    <w:rsid w:val="00843380"/>
    <w:rsid w:val="00844386"/>
    <w:rsid w:val="00846734"/>
    <w:rsid w:val="00846AC3"/>
    <w:rsid w:val="00846C1C"/>
    <w:rsid w:val="0085275F"/>
    <w:rsid w:val="00852BBA"/>
    <w:rsid w:val="00856858"/>
    <w:rsid w:val="00857207"/>
    <w:rsid w:val="008610CA"/>
    <w:rsid w:val="0086294B"/>
    <w:rsid w:val="0086453B"/>
    <w:rsid w:val="00865221"/>
    <w:rsid w:val="0087242C"/>
    <w:rsid w:val="00874971"/>
    <w:rsid w:val="00874BF5"/>
    <w:rsid w:val="00882266"/>
    <w:rsid w:val="008856E1"/>
    <w:rsid w:val="008864F3"/>
    <w:rsid w:val="00887955"/>
    <w:rsid w:val="00892452"/>
    <w:rsid w:val="0089336D"/>
    <w:rsid w:val="00893CA0"/>
    <w:rsid w:val="00896DA3"/>
    <w:rsid w:val="00897A2A"/>
    <w:rsid w:val="008A1F19"/>
    <w:rsid w:val="008A432D"/>
    <w:rsid w:val="008A4716"/>
    <w:rsid w:val="008A4B82"/>
    <w:rsid w:val="008B0609"/>
    <w:rsid w:val="008B3AD8"/>
    <w:rsid w:val="008B488E"/>
    <w:rsid w:val="008C451E"/>
    <w:rsid w:val="008C4C14"/>
    <w:rsid w:val="008C50BA"/>
    <w:rsid w:val="008D1C02"/>
    <w:rsid w:val="008D2A29"/>
    <w:rsid w:val="008D5389"/>
    <w:rsid w:val="008E2866"/>
    <w:rsid w:val="008E39D0"/>
    <w:rsid w:val="008E3AF0"/>
    <w:rsid w:val="008E5728"/>
    <w:rsid w:val="008E65D3"/>
    <w:rsid w:val="008F589F"/>
    <w:rsid w:val="008F6150"/>
    <w:rsid w:val="008F64E9"/>
    <w:rsid w:val="008F7FCB"/>
    <w:rsid w:val="00902604"/>
    <w:rsid w:val="00907956"/>
    <w:rsid w:val="00910A0D"/>
    <w:rsid w:val="00910D8F"/>
    <w:rsid w:val="00913AF7"/>
    <w:rsid w:val="00923E1D"/>
    <w:rsid w:val="00924D95"/>
    <w:rsid w:val="009305E7"/>
    <w:rsid w:val="0093137C"/>
    <w:rsid w:val="00940E98"/>
    <w:rsid w:val="0094184F"/>
    <w:rsid w:val="0094195A"/>
    <w:rsid w:val="00941FD5"/>
    <w:rsid w:val="00942851"/>
    <w:rsid w:val="00942AD0"/>
    <w:rsid w:val="009441D6"/>
    <w:rsid w:val="00953DE9"/>
    <w:rsid w:val="00956C34"/>
    <w:rsid w:val="009604C0"/>
    <w:rsid w:val="00962056"/>
    <w:rsid w:val="009647CB"/>
    <w:rsid w:val="00964D6D"/>
    <w:rsid w:val="00965420"/>
    <w:rsid w:val="00971DF1"/>
    <w:rsid w:val="00973A32"/>
    <w:rsid w:val="009745BA"/>
    <w:rsid w:val="00975BFD"/>
    <w:rsid w:val="0098040C"/>
    <w:rsid w:val="009810AB"/>
    <w:rsid w:val="00981EA7"/>
    <w:rsid w:val="00983DBA"/>
    <w:rsid w:val="009924EB"/>
    <w:rsid w:val="00993456"/>
    <w:rsid w:val="009940BC"/>
    <w:rsid w:val="009A0FE5"/>
    <w:rsid w:val="009A2504"/>
    <w:rsid w:val="009B0691"/>
    <w:rsid w:val="009B1721"/>
    <w:rsid w:val="009B5EDE"/>
    <w:rsid w:val="009C1D9B"/>
    <w:rsid w:val="009C28A6"/>
    <w:rsid w:val="009C3BB1"/>
    <w:rsid w:val="009D092A"/>
    <w:rsid w:val="009D19C9"/>
    <w:rsid w:val="009D2096"/>
    <w:rsid w:val="009D2290"/>
    <w:rsid w:val="009D44BA"/>
    <w:rsid w:val="009D4FEB"/>
    <w:rsid w:val="009D6DE8"/>
    <w:rsid w:val="009D6E9F"/>
    <w:rsid w:val="009D7B70"/>
    <w:rsid w:val="009E1160"/>
    <w:rsid w:val="009F0EB1"/>
    <w:rsid w:val="009F583E"/>
    <w:rsid w:val="00A01976"/>
    <w:rsid w:val="00A02773"/>
    <w:rsid w:val="00A0571B"/>
    <w:rsid w:val="00A07420"/>
    <w:rsid w:val="00A11E7B"/>
    <w:rsid w:val="00A125DE"/>
    <w:rsid w:val="00A1284F"/>
    <w:rsid w:val="00A145A9"/>
    <w:rsid w:val="00A20117"/>
    <w:rsid w:val="00A2123E"/>
    <w:rsid w:val="00A24261"/>
    <w:rsid w:val="00A24A3A"/>
    <w:rsid w:val="00A335A7"/>
    <w:rsid w:val="00A3685E"/>
    <w:rsid w:val="00A409A2"/>
    <w:rsid w:val="00A421A4"/>
    <w:rsid w:val="00A4236D"/>
    <w:rsid w:val="00A46470"/>
    <w:rsid w:val="00A47315"/>
    <w:rsid w:val="00A50ECC"/>
    <w:rsid w:val="00A53CFC"/>
    <w:rsid w:val="00A55422"/>
    <w:rsid w:val="00A62460"/>
    <w:rsid w:val="00A633D9"/>
    <w:rsid w:val="00A73F02"/>
    <w:rsid w:val="00A741FC"/>
    <w:rsid w:val="00A8253B"/>
    <w:rsid w:val="00A90059"/>
    <w:rsid w:val="00A9168A"/>
    <w:rsid w:val="00A934D3"/>
    <w:rsid w:val="00A949F5"/>
    <w:rsid w:val="00A9546B"/>
    <w:rsid w:val="00AA1470"/>
    <w:rsid w:val="00AA396C"/>
    <w:rsid w:val="00AA48F7"/>
    <w:rsid w:val="00AA7F6A"/>
    <w:rsid w:val="00AB21D3"/>
    <w:rsid w:val="00AC4053"/>
    <w:rsid w:val="00AC565E"/>
    <w:rsid w:val="00AC5FB8"/>
    <w:rsid w:val="00AC6118"/>
    <w:rsid w:val="00AC6858"/>
    <w:rsid w:val="00AC6BA9"/>
    <w:rsid w:val="00AD1811"/>
    <w:rsid w:val="00AD421E"/>
    <w:rsid w:val="00AD46BF"/>
    <w:rsid w:val="00AD7778"/>
    <w:rsid w:val="00AE6AA6"/>
    <w:rsid w:val="00AE7F31"/>
    <w:rsid w:val="00AF146B"/>
    <w:rsid w:val="00AF2433"/>
    <w:rsid w:val="00AF24E0"/>
    <w:rsid w:val="00B119A6"/>
    <w:rsid w:val="00B132D6"/>
    <w:rsid w:val="00B132DB"/>
    <w:rsid w:val="00B140CC"/>
    <w:rsid w:val="00B1433F"/>
    <w:rsid w:val="00B14E51"/>
    <w:rsid w:val="00B170C4"/>
    <w:rsid w:val="00B2032A"/>
    <w:rsid w:val="00B210BD"/>
    <w:rsid w:val="00B25879"/>
    <w:rsid w:val="00B308C8"/>
    <w:rsid w:val="00B36FC6"/>
    <w:rsid w:val="00B4004F"/>
    <w:rsid w:val="00B412C8"/>
    <w:rsid w:val="00B4255D"/>
    <w:rsid w:val="00B45949"/>
    <w:rsid w:val="00B52062"/>
    <w:rsid w:val="00B53D21"/>
    <w:rsid w:val="00B5444B"/>
    <w:rsid w:val="00B5580B"/>
    <w:rsid w:val="00B55EAB"/>
    <w:rsid w:val="00B6689A"/>
    <w:rsid w:val="00B71342"/>
    <w:rsid w:val="00B71383"/>
    <w:rsid w:val="00B713D6"/>
    <w:rsid w:val="00B76B86"/>
    <w:rsid w:val="00B80367"/>
    <w:rsid w:val="00B82036"/>
    <w:rsid w:val="00B83646"/>
    <w:rsid w:val="00B8398D"/>
    <w:rsid w:val="00B84D3B"/>
    <w:rsid w:val="00B86AC7"/>
    <w:rsid w:val="00B87DCD"/>
    <w:rsid w:val="00B9181A"/>
    <w:rsid w:val="00B965AE"/>
    <w:rsid w:val="00B969AD"/>
    <w:rsid w:val="00B96DE7"/>
    <w:rsid w:val="00B9795E"/>
    <w:rsid w:val="00B97CDE"/>
    <w:rsid w:val="00BA0390"/>
    <w:rsid w:val="00BA28BB"/>
    <w:rsid w:val="00BB1A23"/>
    <w:rsid w:val="00BB3680"/>
    <w:rsid w:val="00BB73CC"/>
    <w:rsid w:val="00BC08F0"/>
    <w:rsid w:val="00BC0CD6"/>
    <w:rsid w:val="00BC1645"/>
    <w:rsid w:val="00BC2819"/>
    <w:rsid w:val="00BC3915"/>
    <w:rsid w:val="00BC432C"/>
    <w:rsid w:val="00BC5889"/>
    <w:rsid w:val="00BD1453"/>
    <w:rsid w:val="00BD2A74"/>
    <w:rsid w:val="00BD2A8F"/>
    <w:rsid w:val="00BD3E86"/>
    <w:rsid w:val="00BD4715"/>
    <w:rsid w:val="00BD4777"/>
    <w:rsid w:val="00BE0D74"/>
    <w:rsid w:val="00BF1124"/>
    <w:rsid w:val="00BF2994"/>
    <w:rsid w:val="00BF3A43"/>
    <w:rsid w:val="00BF4D6D"/>
    <w:rsid w:val="00BF5226"/>
    <w:rsid w:val="00C014F8"/>
    <w:rsid w:val="00C0233A"/>
    <w:rsid w:val="00C06530"/>
    <w:rsid w:val="00C065E1"/>
    <w:rsid w:val="00C135BE"/>
    <w:rsid w:val="00C136DD"/>
    <w:rsid w:val="00C17844"/>
    <w:rsid w:val="00C17848"/>
    <w:rsid w:val="00C22E4E"/>
    <w:rsid w:val="00C2421B"/>
    <w:rsid w:val="00C304BE"/>
    <w:rsid w:val="00C330F8"/>
    <w:rsid w:val="00C330FF"/>
    <w:rsid w:val="00C33508"/>
    <w:rsid w:val="00C344A0"/>
    <w:rsid w:val="00C34BD9"/>
    <w:rsid w:val="00C34BFE"/>
    <w:rsid w:val="00C43840"/>
    <w:rsid w:val="00C573EE"/>
    <w:rsid w:val="00C57A2D"/>
    <w:rsid w:val="00C70869"/>
    <w:rsid w:val="00C715C7"/>
    <w:rsid w:val="00C735A8"/>
    <w:rsid w:val="00C7432B"/>
    <w:rsid w:val="00C806FA"/>
    <w:rsid w:val="00C828AE"/>
    <w:rsid w:val="00C838B8"/>
    <w:rsid w:val="00C84CED"/>
    <w:rsid w:val="00C85D43"/>
    <w:rsid w:val="00C86612"/>
    <w:rsid w:val="00C873D9"/>
    <w:rsid w:val="00C95E57"/>
    <w:rsid w:val="00C96647"/>
    <w:rsid w:val="00C966E2"/>
    <w:rsid w:val="00C97920"/>
    <w:rsid w:val="00CA3245"/>
    <w:rsid w:val="00CA5505"/>
    <w:rsid w:val="00CA5853"/>
    <w:rsid w:val="00CA676B"/>
    <w:rsid w:val="00CB006F"/>
    <w:rsid w:val="00CB10C2"/>
    <w:rsid w:val="00CB4D53"/>
    <w:rsid w:val="00CC44CC"/>
    <w:rsid w:val="00CC5BCC"/>
    <w:rsid w:val="00CC6ECD"/>
    <w:rsid w:val="00CD027F"/>
    <w:rsid w:val="00CD32D4"/>
    <w:rsid w:val="00CD36DC"/>
    <w:rsid w:val="00CD4109"/>
    <w:rsid w:val="00CD4F78"/>
    <w:rsid w:val="00CE0EAA"/>
    <w:rsid w:val="00CE0FC8"/>
    <w:rsid w:val="00CE5467"/>
    <w:rsid w:val="00CF6F3C"/>
    <w:rsid w:val="00CF713D"/>
    <w:rsid w:val="00CF7BB9"/>
    <w:rsid w:val="00D0048C"/>
    <w:rsid w:val="00D03B7F"/>
    <w:rsid w:val="00D0488F"/>
    <w:rsid w:val="00D05204"/>
    <w:rsid w:val="00D05488"/>
    <w:rsid w:val="00D055E3"/>
    <w:rsid w:val="00D0690A"/>
    <w:rsid w:val="00D075BB"/>
    <w:rsid w:val="00D10367"/>
    <w:rsid w:val="00D11106"/>
    <w:rsid w:val="00D13866"/>
    <w:rsid w:val="00D14725"/>
    <w:rsid w:val="00D15B32"/>
    <w:rsid w:val="00D16280"/>
    <w:rsid w:val="00D20B94"/>
    <w:rsid w:val="00D228E8"/>
    <w:rsid w:val="00D23854"/>
    <w:rsid w:val="00D24016"/>
    <w:rsid w:val="00D24562"/>
    <w:rsid w:val="00D25474"/>
    <w:rsid w:val="00D254E2"/>
    <w:rsid w:val="00D26318"/>
    <w:rsid w:val="00D26F7D"/>
    <w:rsid w:val="00D310B7"/>
    <w:rsid w:val="00D32882"/>
    <w:rsid w:val="00D34192"/>
    <w:rsid w:val="00D437DF"/>
    <w:rsid w:val="00D44D6E"/>
    <w:rsid w:val="00D5202A"/>
    <w:rsid w:val="00D53438"/>
    <w:rsid w:val="00D560D3"/>
    <w:rsid w:val="00D566B1"/>
    <w:rsid w:val="00D60D31"/>
    <w:rsid w:val="00D61CBE"/>
    <w:rsid w:val="00D6348F"/>
    <w:rsid w:val="00D647EF"/>
    <w:rsid w:val="00D65508"/>
    <w:rsid w:val="00D66068"/>
    <w:rsid w:val="00D715F3"/>
    <w:rsid w:val="00D74915"/>
    <w:rsid w:val="00D76708"/>
    <w:rsid w:val="00D7713C"/>
    <w:rsid w:val="00D80277"/>
    <w:rsid w:val="00D82A25"/>
    <w:rsid w:val="00D830B8"/>
    <w:rsid w:val="00D84382"/>
    <w:rsid w:val="00D86EC9"/>
    <w:rsid w:val="00D9621C"/>
    <w:rsid w:val="00D97EEE"/>
    <w:rsid w:val="00DA0E23"/>
    <w:rsid w:val="00DA1BF8"/>
    <w:rsid w:val="00DA3E26"/>
    <w:rsid w:val="00DA5BCE"/>
    <w:rsid w:val="00DB2DF7"/>
    <w:rsid w:val="00DB34D3"/>
    <w:rsid w:val="00DB523C"/>
    <w:rsid w:val="00DC019A"/>
    <w:rsid w:val="00DC4573"/>
    <w:rsid w:val="00DC6ECA"/>
    <w:rsid w:val="00DD011B"/>
    <w:rsid w:val="00DD398D"/>
    <w:rsid w:val="00DE35CB"/>
    <w:rsid w:val="00DF15AA"/>
    <w:rsid w:val="00DF7027"/>
    <w:rsid w:val="00E00DA8"/>
    <w:rsid w:val="00E04804"/>
    <w:rsid w:val="00E06926"/>
    <w:rsid w:val="00E07406"/>
    <w:rsid w:val="00E11C75"/>
    <w:rsid w:val="00E1535B"/>
    <w:rsid w:val="00E15D1E"/>
    <w:rsid w:val="00E16726"/>
    <w:rsid w:val="00E21024"/>
    <w:rsid w:val="00E245E6"/>
    <w:rsid w:val="00E27893"/>
    <w:rsid w:val="00E30131"/>
    <w:rsid w:val="00E36214"/>
    <w:rsid w:val="00E363D1"/>
    <w:rsid w:val="00E41EFA"/>
    <w:rsid w:val="00E435E1"/>
    <w:rsid w:val="00E44B4C"/>
    <w:rsid w:val="00E51EB0"/>
    <w:rsid w:val="00E53067"/>
    <w:rsid w:val="00E54224"/>
    <w:rsid w:val="00E542F2"/>
    <w:rsid w:val="00E54B58"/>
    <w:rsid w:val="00E55303"/>
    <w:rsid w:val="00E56F1D"/>
    <w:rsid w:val="00E56FBE"/>
    <w:rsid w:val="00E576F2"/>
    <w:rsid w:val="00E611BF"/>
    <w:rsid w:val="00E65A1E"/>
    <w:rsid w:val="00E71914"/>
    <w:rsid w:val="00E728E8"/>
    <w:rsid w:val="00E735E1"/>
    <w:rsid w:val="00E80B4A"/>
    <w:rsid w:val="00E82793"/>
    <w:rsid w:val="00E82D82"/>
    <w:rsid w:val="00E85E34"/>
    <w:rsid w:val="00E86074"/>
    <w:rsid w:val="00E87A5A"/>
    <w:rsid w:val="00E908A1"/>
    <w:rsid w:val="00E90AE0"/>
    <w:rsid w:val="00E92763"/>
    <w:rsid w:val="00E940D8"/>
    <w:rsid w:val="00E944AA"/>
    <w:rsid w:val="00E94A5B"/>
    <w:rsid w:val="00EA0C0B"/>
    <w:rsid w:val="00EA1824"/>
    <w:rsid w:val="00EA1C53"/>
    <w:rsid w:val="00EA3977"/>
    <w:rsid w:val="00EB18C9"/>
    <w:rsid w:val="00EB1F92"/>
    <w:rsid w:val="00EB3BB2"/>
    <w:rsid w:val="00EB775C"/>
    <w:rsid w:val="00EC108D"/>
    <w:rsid w:val="00EC2938"/>
    <w:rsid w:val="00EC3A18"/>
    <w:rsid w:val="00EC6638"/>
    <w:rsid w:val="00EC696F"/>
    <w:rsid w:val="00ED2209"/>
    <w:rsid w:val="00ED223C"/>
    <w:rsid w:val="00EE027E"/>
    <w:rsid w:val="00EE224C"/>
    <w:rsid w:val="00EE2E7D"/>
    <w:rsid w:val="00EE6F61"/>
    <w:rsid w:val="00EF1A88"/>
    <w:rsid w:val="00EF311D"/>
    <w:rsid w:val="00EF76A4"/>
    <w:rsid w:val="00F003F7"/>
    <w:rsid w:val="00F016C6"/>
    <w:rsid w:val="00F01D65"/>
    <w:rsid w:val="00F01DAC"/>
    <w:rsid w:val="00F05A78"/>
    <w:rsid w:val="00F07D93"/>
    <w:rsid w:val="00F126E5"/>
    <w:rsid w:val="00F13BF9"/>
    <w:rsid w:val="00F16AFB"/>
    <w:rsid w:val="00F20A57"/>
    <w:rsid w:val="00F21659"/>
    <w:rsid w:val="00F258D4"/>
    <w:rsid w:val="00F30A23"/>
    <w:rsid w:val="00F31626"/>
    <w:rsid w:val="00F32DD3"/>
    <w:rsid w:val="00F339C1"/>
    <w:rsid w:val="00F33C05"/>
    <w:rsid w:val="00F33D41"/>
    <w:rsid w:val="00F3423B"/>
    <w:rsid w:val="00F35F4A"/>
    <w:rsid w:val="00F37BBC"/>
    <w:rsid w:val="00F37E1B"/>
    <w:rsid w:val="00F40683"/>
    <w:rsid w:val="00F41168"/>
    <w:rsid w:val="00F422C4"/>
    <w:rsid w:val="00F43F5C"/>
    <w:rsid w:val="00F47C07"/>
    <w:rsid w:val="00F5376E"/>
    <w:rsid w:val="00F542A2"/>
    <w:rsid w:val="00F55DA4"/>
    <w:rsid w:val="00F566A8"/>
    <w:rsid w:val="00F5683B"/>
    <w:rsid w:val="00F578E1"/>
    <w:rsid w:val="00F649E4"/>
    <w:rsid w:val="00F676E2"/>
    <w:rsid w:val="00F71911"/>
    <w:rsid w:val="00F72C93"/>
    <w:rsid w:val="00F735E8"/>
    <w:rsid w:val="00F73A84"/>
    <w:rsid w:val="00F768F3"/>
    <w:rsid w:val="00F76AE8"/>
    <w:rsid w:val="00F779BD"/>
    <w:rsid w:val="00F805FA"/>
    <w:rsid w:val="00F83755"/>
    <w:rsid w:val="00F85124"/>
    <w:rsid w:val="00F8514F"/>
    <w:rsid w:val="00F85718"/>
    <w:rsid w:val="00F91B4E"/>
    <w:rsid w:val="00F93AEE"/>
    <w:rsid w:val="00F968E7"/>
    <w:rsid w:val="00F96E3A"/>
    <w:rsid w:val="00FA141A"/>
    <w:rsid w:val="00FB1371"/>
    <w:rsid w:val="00FB1991"/>
    <w:rsid w:val="00FB2DC4"/>
    <w:rsid w:val="00FB4E33"/>
    <w:rsid w:val="00FB5B03"/>
    <w:rsid w:val="00FC0BE9"/>
    <w:rsid w:val="00FC14B6"/>
    <w:rsid w:val="00FC155A"/>
    <w:rsid w:val="00FC1C3E"/>
    <w:rsid w:val="00FC4294"/>
    <w:rsid w:val="00FC7C9A"/>
    <w:rsid w:val="00FD03EB"/>
    <w:rsid w:val="00FD057F"/>
    <w:rsid w:val="00FD0F93"/>
    <w:rsid w:val="00FD4C78"/>
    <w:rsid w:val="00FF12F8"/>
    <w:rsid w:val="00FF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ecimalSymbol w:val=","/>
  <w:listSeparator w:val=";"/>
  <w14:docId w14:val="619E5B4E"/>
  <w15:docId w15:val="{0F90AE39-31A7-4049-A71E-C17EA05E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BO" w:eastAsia="es-B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8B8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041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3A1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C838B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52BBA"/>
    <w:pPr>
      <w:spacing w:before="240" w:after="60" w:line="276" w:lineRule="auto"/>
      <w:outlineLvl w:val="5"/>
    </w:pPr>
    <w:rPr>
      <w:rFonts w:ascii="Calibri" w:hAnsi="Calibri"/>
      <w:b/>
      <w:bCs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7B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7B98"/>
  </w:style>
  <w:style w:type="paragraph" w:styleId="Piedepgina">
    <w:name w:val="footer"/>
    <w:basedOn w:val="Normal"/>
    <w:link w:val="PiedepginaCar"/>
    <w:uiPriority w:val="99"/>
    <w:unhideWhenUsed/>
    <w:rsid w:val="00477B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7B98"/>
  </w:style>
  <w:style w:type="paragraph" w:styleId="Textodeglobo">
    <w:name w:val="Balloon Text"/>
    <w:basedOn w:val="Normal"/>
    <w:link w:val="TextodegloboCar"/>
    <w:uiPriority w:val="99"/>
    <w:semiHidden/>
    <w:unhideWhenUsed/>
    <w:rsid w:val="00477B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7B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074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C838B8"/>
    <w:rPr>
      <w:rFonts w:ascii="Cambria" w:eastAsia="Times New Roman" w:hAnsi="Cambria"/>
      <w:b/>
      <w:bCs/>
      <w:sz w:val="26"/>
      <w:szCs w:val="26"/>
      <w:lang w:val="es-ES" w:eastAsia="es-ES"/>
    </w:rPr>
  </w:style>
  <w:style w:type="character" w:customStyle="1" w:styleId="Ttulo2Car">
    <w:name w:val="Título 2 Car"/>
    <w:link w:val="Ttulo2"/>
    <w:uiPriority w:val="9"/>
    <w:rsid w:val="00EC3A18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A50ECC"/>
    <w:pPr>
      <w:ind w:left="720"/>
      <w:jc w:val="both"/>
    </w:pPr>
    <w:rPr>
      <w:rFonts w:ascii="Book Antiqua" w:hAnsi="Book Antiqua"/>
      <w:sz w:val="22"/>
      <w:szCs w:val="20"/>
      <w:lang w:val="en-US" w:eastAsia="en-US"/>
    </w:rPr>
  </w:style>
  <w:style w:type="character" w:customStyle="1" w:styleId="Sangra3detindependienteCar">
    <w:name w:val="Sangría 3 de t. independiente Car"/>
    <w:link w:val="Sangra3detindependiente"/>
    <w:rsid w:val="00A50ECC"/>
    <w:rPr>
      <w:rFonts w:ascii="Book Antiqua" w:eastAsia="Times New Roman" w:hAnsi="Book Antiqua"/>
      <w:sz w:val="22"/>
    </w:rPr>
  </w:style>
  <w:style w:type="paragraph" w:customStyle="1" w:styleId="Pa1">
    <w:name w:val="Pa1"/>
    <w:basedOn w:val="Normal"/>
    <w:next w:val="Normal"/>
    <w:uiPriority w:val="99"/>
    <w:rsid w:val="00A50ECC"/>
    <w:pPr>
      <w:autoSpaceDE w:val="0"/>
      <w:autoSpaceDN w:val="0"/>
      <w:adjustRightInd w:val="0"/>
      <w:spacing w:line="241" w:lineRule="atLeast"/>
    </w:pPr>
    <w:rPr>
      <w:rFonts w:ascii="Zurich BT" w:eastAsia="Calibri" w:hAnsi="Zurich BT"/>
    </w:rPr>
  </w:style>
  <w:style w:type="character" w:customStyle="1" w:styleId="A0">
    <w:name w:val="A0"/>
    <w:uiPriority w:val="99"/>
    <w:rsid w:val="00A50ECC"/>
    <w:rPr>
      <w:rFonts w:ascii="Zurich BT" w:hAnsi="Zurich BT" w:cs="Zurich BT" w:hint="default"/>
      <w:color w:val="000000"/>
      <w:sz w:val="20"/>
      <w:szCs w:val="20"/>
    </w:rPr>
  </w:style>
  <w:style w:type="paragraph" w:styleId="Prrafodelista">
    <w:name w:val="List Paragraph"/>
    <w:aliases w:val="titulo 5,Párrafo de lista1"/>
    <w:basedOn w:val="Normal"/>
    <w:link w:val="PrrafodelistaCar"/>
    <w:uiPriority w:val="34"/>
    <w:qFormat/>
    <w:rsid w:val="00C708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US" w:eastAsia="en-US"/>
    </w:rPr>
  </w:style>
  <w:style w:type="paragraph" w:styleId="Sangradetextonormal">
    <w:name w:val="Body Text Indent"/>
    <w:basedOn w:val="Normal"/>
    <w:link w:val="SangradetextonormalCar"/>
    <w:rsid w:val="00FC1C3E"/>
    <w:pPr>
      <w:spacing w:after="120"/>
      <w:ind w:left="283"/>
    </w:pPr>
    <w:rPr>
      <w:rFonts w:ascii="Verdana" w:hAnsi="Verdana"/>
      <w:sz w:val="16"/>
      <w:szCs w:val="16"/>
    </w:rPr>
  </w:style>
  <w:style w:type="character" w:customStyle="1" w:styleId="SangradetextonormalCar">
    <w:name w:val="Sangría de texto normal Car"/>
    <w:link w:val="Sangradetextonormal"/>
    <w:rsid w:val="00FC1C3E"/>
    <w:rPr>
      <w:rFonts w:ascii="Verdana" w:eastAsia="Times New Roman" w:hAnsi="Verdana"/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852BBA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852BBA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semiHidden/>
    <w:rsid w:val="00852BBA"/>
    <w:rPr>
      <w:rFonts w:eastAsia="Times New Roman"/>
      <w:b/>
      <w:bCs/>
      <w:sz w:val="22"/>
      <w:szCs w:val="22"/>
      <w:lang w:val="en-US" w:eastAsia="en-US"/>
    </w:rPr>
  </w:style>
  <w:style w:type="character" w:styleId="Refdenotaalpie">
    <w:name w:val="footnote reference"/>
    <w:semiHidden/>
    <w:rsid w:val="00910D8F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910D8F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 w:eastAsia="en-US"/>
    </w:rPr>
  </w:style>
  <w:style w:type="character" w:customStyle="1" w:styleId="TextonotapieCar">
    <w:name w:val="Texto nota pie Car"/>
    <w:link w:val="Textonotapie"/>
    <w:semiHidden/>
    <w:rsid w:val="00910D8F"/>
    <w:rPr>
      <w:rFonts w:ascii="Times New Roman" w:eastAsia="Times New Roman" w:hAnsi="Times New Roman"/>
      <w:lang w:val="es-ES_tradnl" w:eastAsia="en-US"/>
    </w:rPr>
  </w:style>
  <w:style w:type="paragraph" w:customStyle="1" w:styleId="Normali">
    <w:name w:val="Normal(i)"/>
    <w:basedOn w:val="Normal"/>
    <w:rsid w:val="00910D8F"/>
    <w:pPr>
      <w:keepLines/>
      <w:tabs>
        <w:tab w:val="left" w:pos="1843"/>
      </w:tabs>
      <w:spacing w:after="120"/>
      <w:jc w:val="both"/>
    </w:pPr>
    <w:rPr>
      <w:szCs w:val="20"/>
      <w:lang w:val="en-GB" w:eastAsia="en-GB"/>
    </w:rPr>
  </w:style>
  <w:style w:type="character" w:customStyle="1" w:styleId="Ttulo1Car">
    <w:name w:val="Título 1 Car"/>
    <w:link w:val="Ttulo1"/>
    <w:uiPriority w:val="9"/>
    <w:rsid w:val="00704134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customStyle="1" w:styleId="Normal1">
    <w:name w:val="Normal 1"/>
    <w:basedOn w:val="Normal"/>
    <w:autoRedefine/>
    <w:rsid w:val="003C1080"/>
    <w:pPr>
      <w:tabs>
        <w:tab w:val="left" w:pos="0"/>
      </w:tabs>
      <w:jc w:val="both"/>
    </w:pPr>
    <w:rPr>
      <w:rFonts w:ascii="Arial" w:hAnsi="Arial" w:cs="Arial"/>
      <w:sz w:val="22"/>
      <w:szCs w:val="22"/>
      <w:lang w:val="es-BO"/>
    </w:rPr>
  </w:style>
  <w:style w:type="paragraph" w:customStyle="1" w:styleId="Document1">
    <w:name w:val="Document 1"/>
    <w:rsid w:val="00DF7027"/>
    <w:pPr>
      <w:keepNext/>
      <w:keepLines/>
      <w:tabs>
        <w:tab w:val="left" w:pos="-720"/>
      </w:tabs>
      <w:suppressAutoHyphens/>
    </w:pPr>
    <w:rPr>
      <w:rFonts w:ascii="Courier" w:eastAsia="Times New Roman" w:hAnsi="Courier"/>
      <w:sz w:val="24"/>
      <w:lang w:val="en-US" w:eastAsia="es-ES"/>
    </w:rPr>
  </w:style>
  <w:style w:type="character" w:customStyle="1" w:styleId="PrrafodelistaCar">
    <w:name w:val="Párrafo de lista Car"/>
    <w:aliases w:val="titulo 5 Car,Párrafo de lista1 Car"/>
    <w:link w:val="Prrafodelista"/>
    <w:uiPriority w:val="34"/>
    <w:rsid w:val="00346436"/>
    <w:rPr>
      <w:sz w:val="22"/>
      <w:szCs w:val="22"/>
      <w:lang w:val="es-US" w:eastAsia="en-US"/>
    </w:rPr>
  </w:style>
  <w:style w:type="paragraph" w:styleId="Ttulo">
    <w:name w:val="Title"/>
    <w:basedOn w:val="Normal"/>
    <w:link w:val="TtuloCar"/>
    <w:qFormat/>
    <w:rsid w:val="004D09B9"/>
    <w:pPr>
      <w:suppressAutoHyphens/>
      <w:ind w:right="-540"/>
      <w:jc w:val="center"/>
      <w:outlineLvl w:val="0"/>
    </w:pPr>
    <w:rPr>
      <w:b/>
      <w:color w:val="000000"/>
      <w:spacing w:val="14"/>
      <w:sz w:val="40"/>
      <w:lang w:val="es-ES_tradnl" w:eastAsia="en-US"/>
    </w:rPr>
  </w:style>
  <w:style w:type="character" w:customStyle="1" w:styleId="TtuloCar">
    <w:name w:val="Título Car"/>
    <w:link w:val="Ttulo"/>
    <w:rsid w:val="004D09B9"/>
    <w:rPr>
      <w:rFonts w:ascii="Times New Roman" w:eastAsia="Times New Roman" w:hAnsi="Times New Roman"/>
      <w:b/>
      <w:color w:val="000000"/>
      <w:spacing w:val="14"/>
      <w:sz w:val="40"/>
      <w:szCs w:val="24"/>
      <w:lang w:val="es-ES_tradnl" w:eastAsia="en-US"/>
    </w:rPr>
  </w:style>
  <w:style w:type="character" w:styleId="Refdecomentario">
    <w:name w:val="annotation reference"/>
    <w:uiPriority w:val="99"/>
    <w:semiHidden/>
    <w:unhideWhenUsed/>
    <w:rsid w:val="009D7B7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D7B70"/>
    <w:pPr>
      <w:widowControl w:val="0"/>
      <w:kinsoku w:val="0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9D7B70"/>
    <w:rPr>
      <w:rFonts w:ascii="Times New Roman" w:eastAsia="Times New Roman" w:hAnsi="Times New Roman"/>
      <w:lang w:val="es-ES" w:eastAsia="es-ES"/>
    </w:rPr>
  </w:style>
  <w:style w:type="paragraph" w:customStyle="1" w:styleId="Default">
    <w:name w:val="Default"/>
    <w:basedOn w:val="Normal"/>
    <w:link w:val="DefaultCar"/>
    <w:rsid w:val="00AC6BA9"/>
    <w:pPr>
      <w:autoSpaceDE w:val="0"/>
      <w:autoSpaceDN w:val="0"/>
    </w:pPr>
    <w:rPr>
      <w:rFonts w:ascii="Arial" w:eastAsiaTheme="minorHAnsi" w:hAnsi="Arial" w:cs="Arial"/>
      <w:color w:val="000000"/>
    </w:rPr>
  </w:style>
  <w:style w:type="paragraph" w:customStyle="1" w:styleId="DefaultText">
    <w:name w:val="Default Text"/>
    <w:basedOn w:val="Normal"/>
    <w:rsid w:val="009A2504"/>
    <w:pPr>
      <w:overflowPunct w:val="0"/>
      <w:autoSpaceDE w:val="0"/>
      <w:autoSpaceDN w:val="0"/>
      <w:adjustRightInd w:val="0"/>
      <w:spacing w:line="216" w:lineRule="exact"/>
      <w:jc w:val="both"/>
      <w:textAlignment w:val="baseline"/>
    </w:pPr>
    <w:rPr>
      <w:rFonts w:ascii="Arial" w:hAnsi="Arial"/>
      <w:noProof/>
      <w:sz w:val="18"/>
      <w:szCs w:val="20"/>
    </w:rPr>
  </w:style>
  <w:style w:type="character" w:customStyle="1" w:styleId="DefaultCar">
    <w:name w:val="Default Car"/>
    <w:basedOn w:val="Fuentedeprrafopredeter"/>
    <w:link w:val="Default"/>
    <w:rsid w:val="009A2504"/>
    <w:rPr>
      <w:rFonts w:ascii="Arial" w:eastAsiaTheme="minorHAnsi" w:hAnsi="Arial" w:cs="Arial"/>
      <w:color w:val="000000"/>
      <w:sz w:val="24"/>
      <w:szCs w:val="24"/>
      <w:lang w:val="es-ES" w:eastAsia="es-ES"/>
    </w:rPr>
  </w:style>
  <w:style w:type="paragraph" w:styleId="Listaconvietas">
    <w:name w:val="List Bullet"/>
    <w:basedOn w:val="Normal"/>
    <w:autoRedefine/>
    <w:semiHidden/>
    <w:unhideWhenUsed/>
    <w:rsid w:val="00041808"/>
    <w:pPr>
      <w:widowControl w:val="0"/>
      <w:jc w:val="both"/>
    </w:pPr>
    <w:rPr>
      <w:rFonts w:asciiTheme="minorHAnsi" w:eastAsiaTheme="minorHAnsi" w:hAnsiTheme="minorHAnsi" w:cs="Arial"/>
      <w:bCs/>
      <w:sz w:val="22"/>
      <w:szCs w:val="22"/>
      <w:lang w:val="es-BO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48612C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E18BF"/>
    <w:rPr>
      <w:rFonts w:ascii="Calibri" w:hAnsi="Calibri"/>
      <w:szCs w:val="21"/>
      <w:lang w:val="es-BO" w:eastAsia="es-BO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E18BF"/>
    <w:rPr>
      <w:rFonts w:eastAsia="Times New Roman"/>
      <w:sz w:val="24"/>
      <w:szCs w:val="21"/>
    </w:rPr>
  </w:style>
  <w:style w:type="paragraph" w:styleId="NormalWeb">
    <w:name w:val="Normal (Web)"/>
    <w:basedOn w:val="Normal"/>
    <w:uiPriority w:val="99"/>
    <w:semiHidden/>
    <w:unhideWhenUsed/>
    <w:rsid w:val="00C84CED"/>
    <w:rPr>
      <w:rFonts w:eastAsiaTheme="minorHAnsi"/>
      <w:lang w:val="es-BO" w:eastAsia="es-BO"/>
    </w:rPr>
  </w:style>
  <w:style w:type="paragraph" w:customStyle="1" w:styleId="xmsonormal">
    <w:name w:val="x_msonormal"/>
    <w:basedOn w:val="Normal"/>
    <w:uiPriority w:val="99"/>
    <w:rsid w:val="00DC019A"/>
    <w:rPr>
      <w:rFonts w:eastAsiaTheme="minorHAnsi"/>
      <w:lang w:val="es-BO" w:eastAsia="es-B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A4E43"/>
    <w:pPr>
      <w:widowControl/>
      <w:kinsoku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A4E43"/>
    <w:rPr>
      <w:rFonts w:ascii="Times New Roman" w:eastAsia="Times New Roman" w:hAnsi="Times New Roman"/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1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77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2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21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naCristina\ANY\PDCR2007\ImagenPDCR\membretadosylogosoficialesMA_0509\ANEXO%207a_Hoja%20membretada_UON_color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3BAE3-7185-40A4-AA00-9B8D6980F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ANEXO 7a_Hoja membretada_UON_color</Template>
  <TotalTime>170</TotalTime>
  <Pages>2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Sony Electronics, Inc.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Cristina Betancourt</dc:creator>
  <cp:lastModifiedBy>Leny Melgar</cp:lastModifiedBy>
  <cp:revision>4</cp:revision>
  <cp:lastPrinted>2021-04-21T16:20:00Z</cp:lastPrinted>
  <dcterms:created xsi:type="dcterms:W3CDTF">2021-04-21T15:54:00Z</dcterms:created>
  <dcterms:modified xsi:type="dcterms:W3CDTF">2021-04-21T18:43:00Z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-41339370</vt:i4>
  </property>
  <property fmtid="{D5CDD505-2E9C-101B-9397-08002B2CF9AE}" pid="3" name="_NewReviewCycle">
    <vt:lpwstr/>
  </property>
  <property fmtid="{D5CDD505-2E9C-101B-9397-08002B2CF9AE}" pid="4" name="_EmailSubject">
    <vt:lpwstr>algunos modelos</vt:lpwstr>
  </property>
  <property fmtid="{D5CDD505-2E9C-101B-9397-08002B2CF9AE}" pid="5" name="_AuthorEmail">
    <vt:lpwstr>Andres.Rodriguez@ypfbtransporte.com</vt:lpwstr>
  </property>
  <property fmtid="{D5CDD505-2E9C-101B-9397-08002B2CF9AE}" pid="6" name="_AuthorEmailDisplayName">
    <vt:lpwstr>Andres Rodriguez</vt:lpwstr>
  </property>
  <property fmtid="{D5CDD505-2E9C-101B-9397-08002B2CF9AE}" pid="7" name="_PreviousAdHocReviewCycleID">
    <vt:i4>213333046</vt:i4>
  </property>
  <property fmtid="{D5CDD505-2E9C-101B-9397-08002B2CF9AE}" pid="8" name="_ReviewingToolsShownOnce">
    <vt:lpwstr/>
  </property>
</Properties>
</file>